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1DA9A16D" w:rsidR="0089555E" w:rsidRPr="0089555E" w:rsidRDefault="0089555E" w:rsidP="00A91D5C">
      <w:pPr>
        <w:spacing w:after="0" w:line="360" w:lineRule="auto"/>
        <w:rPr>
          <w:b/>
          <w:bCs/>
        </w:rPr>
      </w:pPr>
      <w:r w:rsidRPr="0089555E">
        <w:rPr>
          <w:b/>
          <w:bCs/>
        </w:rPr>
        <w:t>Nominee</w:t>
      </w:r>
      <w:r w:rsidR="00D03C6B">
        <w:rPr>
          <w:b/>
          <w:bCs/>
        </w:rPr>
        <w:t>:</w:t>
      </w:r>
    </w:p>
    <w:p w14:paraId="2B0E6801" w14:textId="3CFC006D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AA92061" w14:textId="712B551C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66D000B" w14:textId="1F252ECE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01946090" w14:textId="07848AA2" w:rsidR="0089555E" w:rsidRP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sz w:val="22"/>
          <w:szCs w:val="22"/>
        </w:rPr>
      </w:pPr>
      <w:r>
        <w:rPr>
          <w:i/>
          <w:sz w:val="24"/>
          <w:szCs w:val="24"/>
        </w:rPr>
        <w:t>Date of Birth/Age:</w:t>
      </w:r>
      <w:r>
        <w:rPr>
          <w:i/>
          <w:sz w:val="24"/>
          <w:szCs w:val="24"/>
        </w:rPr>
        <w:tab/>
        <w:t>Email:</w:t>
      </w:r>
      <w:r>
        <w:rPr>
          <w:i/>
          <w:sz w:val="24"/>
          <w:szCs w:val="24"/>
        </w:rPr>
        <w:tab/>
      </w:r>
    </w:p>
    <w:p w14:paraId="5FB469D9" w14:textId="034A09CB" w:rsidR="0089555E" w:rsidRPr="0089555E" w:rsidRDefault="0089555E" w:rsidP="00863AA0">
      <w:pPr>
        <w:pBdr>
          <w:bottom w:val="single" w:sz="12" w:space="1" w:color="auto"/>
        </w:pBdr>
        <w:spacing w:after="0"/>
        <w:rPr>
          <w:sz w:val="22"/>
          <w:szCs w:val="22"/>
        </w:rPr>
      </w:pPr>
    </w:p>
    <w:p w14:paraId="6810FD7E" w14:textId="6ED9C0EF" w:rsidR="0089555E" w:rsidRPr="0089555E" w:rsidRDefault="0089555E" w:rsidP="00863AA0">
      <w:pPr>
        <w:spacing w:after="0"/>
        <w:rPr>
          <w:sz w:val="22"/>
          <w:szCs w:val="22"/>
        </w:rPr>
      </w:pPr>
    </w:p>
    <w:p w14:paraId="3A72C6E3" w14:textId="2CB2B523" w:rsidR="0089555E" w:rsidRPr="0089555E" w:rsidRDefault="0089555E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77777777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4961A963" w14:textId="570E575E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5C3A8ECF" w14:textId="36E4D532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42AC25BD" w14:textId="77777777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61309747" w14:textId="68D21845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5EFA04B4" w14:textId="77777777" w:rsidR="00A91D5C" w:rsidRPr="0089555E" w:rsidRDefault="00A91D5C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863AA0">
      <w:pPr>
        <w:spacing w:after="0"/>
        <w:rPr>
          <w:sz w:val="22"/>
          <w:szCs w:val="22"/>
        </w:rPr>
      </w:pPr>
    </w:p>
    <w:p w14:paraId="2097D014" w14:textId="27E9D438" w:rsidR="00A91D5C" w:rsidRPr="0089555E" w:rsidRDefault="00A91D5C" w:rsidP="00A91D5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105597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6545369D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B4D1AD3" w14:textId="77777777" w:rsidR="00A91D5C" w:rsidRDefault="00A91D5C" w:rsidP="00A91D5C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480AD8CF" w14:textId="59865DBA" w:rsidR="00A91D5C" w:rsidRDefault="00A91D5C" w:rsidP="000A6C0D">
      <w:pPr>
        <w:tabs>
          <w:tab w:val="right" w:leader="dot" w:pos="10490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12C68DCD" w14:textId="77777777" w:rsidR="00863AA0" w:rsidRDefault="00863AA0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i/>
          <w:sz w:val="24"/>
          <w:szCs w:val="24"/>
        </w:rPr>
      </w:pPr>
    </w:p>
    <w:p w14:paraId="66E4B63E" w14:textId="77777777" w:rsidR="00852B3B" w:rsidRDefault="00852B3B" w:rsidP="00863AA0">
      <w:pPr>
        <w:spacing w:after="0" w:line="240" w:lineRule="auto"/>
        <w:rPr>
          <w:b/>
          <w:bCs/>
        </w:rPr>
      </w:pPr>
    </w:p>
    <w:p w14:paraId="507F422F" w14:textId="60F9B6BF" w:rsidR="00A91D5C" w:rsidRPr="0089555E" w:rsidRDefault="00A91D5C" w:rsidP="00863AA0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3CB70950" w:rsidR="00A91D5C" w:rsidRPr="00A91D5C" w:rsidRDefault="00A91D5C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Nomination forms must be received </w:t>
      </w:r>
      <w:r w:rsidR="00FC2771">
        <w:rPr>
          <w:i/>
          <w:sz w:val="24"/>
          <w:szCs w:val="24"/>
        </w:rPr>
        <w:t xml:space="preserve">by </w:t>
      </w:r>
      <w:r w:rsidR="000301AC" w:rsidRPr="00B04B62">
        <w:rPr>
          <w:b/>
          <w:bCs/>
          <w:i/>
          <w:sz w:val="24"/>
          <w:szCs w:val="24"/>
        </w:rPr>
        <w:t>4:15pm</w:t>
      </w:r>
      <w:r w:rsidR="000301AC">
        <w:rPr>
          <w:b/>
          <w:bCs/>
          <w:i/>
          <w:sz w:val="24"/>
          <w:szCs w:val="24"/>
        </w:rPr>
        <w:t xml:space="preserve"> close of business </w:t>
      </w:r>
      <w:r w:rsidR="00A819D2">
        <w:rPr>
          <w:b/>
          <w:bCs/>
          <w:i/>
          <w:sz w:val="24"/>
          <w:szCs w:val="24"/>
        </w:rPr>
        <w:t xml:space="preserve">Friday </w:t>
      </w:r>
      <w:r w:rsidR="005A7358">
        <w:rPr>
          <w:b/>
          <w:bCs/>
          <w:i/>
          <w:sz w:val="24"/>
          <w:szCs w:val="24"/>
        </w:rPr>
        <w:t>25</w:t>
      </w:r>
      <w:r w:rsidR="005A7358" w:rsidRPr="005A7358">
        <w:rPr>
          <w:b/>
          <w:bCs/>
          <w:i/>
          <w:sz w:val="24"/>
          <w:szCs w:val="24"/>
          <w:vertAlign w:val="superscript"/>
        </w:rPr>
        <w:t>th</w:t>
      </w:r>
      <w:r w:rsidR="005A7358">
        <w:rPr>
          <w:b/>
          <w:bCs/>
          <w:i/>
          <w:sz w:val="24"/>
          <w:szCs w:val="24"/>
        </w:rPr>
        <w:t xml:space="preserve"> November </w:t>
      </w:r>
      <w:r w:rsidR="000301AC">
        <w:rPr>
          <w:b/>
          <w:bCs/>
          <w:i/>
          <w:sz w:val="24"/>
          <w:szCs w:val="24"/>
        </w:rPr>
        <w:t>202</w:t>
      </w:r>
      <w:r w:rsidR="00A819D2">
        <w:rPr>
          <w:b/>
          <w:bCs/>
          <w:i/>
          <w:sz w:val="24"/>
          <w:szCs w:val="24"/>
        </w:rPr>
        <w:t>2</w:t>
      </w:r>
      <w:r w:rsidR="000301AC">
        <w:rPr>
          <w:b/>
          <w:bCs/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 the Shire Administration Office via one of the following methods.</w:t>
      </w:r>
    </w:p>
    <w:p w14:paraId="0E822AC9" w14:textId="78CF1E9C" w:rsidR="0089555E" w:rsidRPr="0089555E" w:rsidRDefault="00A91D5C" w:rsidP="00A91D5C">
      <w:pPr>
        <w:spacing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r w:rsidRPr="00D74FC1">
        <w:rPr>
          <w:i/>
          <w:sz w:val="24"/>
          <w:szCs w:val="24"/>
        </w:rPr>
        <w:tab/>
      </w:r>
      <w:hyperlink r:id="rId11" w:history="1">
        <w:r w:rsidRPr="00D74FC1">
          <w:rPr>
            <w:i/>
            <w:sz w:val="24"/>
            <w:szCs w:val="24"/>
          </w:rPr>
          <w:t>mail@brookton.wa.gov.au</w:t>
        </w:r>
      </w:hyperlink>
    </w:p>
    <w:p w14:paraId="08544769" w14:textId="1BF06431" w:rsidR="0089555E" w:rsidRDefault="00A91D5C" w:rsidP="00A91D5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hyperlink r:id="rId12" w:history="1">
        <w:r>
          <w:rPr>
            <w:i/>
            <w:sz w:val="24"/>
            <w:szCs w:val="24"/>
          </w:rPr>
          <w:t>14</w:t>
        </w:r>
      </w:hyperlink>
      <w:r>
        <w:rPr>
          <w:i/>
          <w:sz w:val="24"/>
          <w:szCs w:val="24"/>
        </w:rPr>
        <w:t xml:space="preserve"> White Street, Brookton WA 6306</w:t>
      </w:r>
    </w:p>
    <w:p w14:paraId="6BA4CC03" w14:textId="18C90C91" w:rsidR="00A91D5C" w:rsidRDefault="00A91D5C" w:rsidP="003F1E99">
      <w:pPr>
        <w:pBdr>
          <w:bottom w:val="single" w:sz="12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74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Post: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PO Box 42, Brookton WA 6306</w:t>
      </w:r>
      <w:r w:rsidR="00B75D07">
        <w:rPr>
          <w:i/>
          <w:sz w:val="24"/>
          <w:szCs w:val="24"/>
        </w:rPr>
        <w:tab/>
      </w:r>
      <w:r w:rsidR="003F1E99">
        <w:rPr>
          <w:i/>
          <w:sz w:val="24"/>
          <w:szCs w:val="24"/>
        </w:rPr>
        <w:tab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0F196102" w14:textId="77777777" w:rsidTr="00A70FC2">
        <w:trPr>
          <w:trHeight w:val="706"/>
        </w:trPr>
        <w:tc>
          <w:tcPr>
            <w:tcW w:w="5000" w:type="pct"/>
            <w:vAlign w:val="center"/>
          </w:tcPr>
          <w:p w14:paraId="766C1F0C" w14:textId="40C25239" w:rsidR="008142D0" w:rsidRPr="008D3C67" w:rsidRDefault="008142D0" w:rsidP="008D3C67">
            <w:pPr>
              <w:pStyle w:val="Heading4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>Please write below a short description (</w:t>
            </w:r>
            <w:r w:rsidR="008D3C67" w:rsidRPr="008D3C67">
              <w:rPr>
                <w:rFonts w:cstheme="minorHAnsi"/>
                <w:bCs/>
                <w:sz w:val="24"/>
                <w:szCs w:val="24"/>
              </w:rPr>
              <w:t>500</w:t>
            </w:r>
            <w:r w:rsidRPr="008D3C67">
              <w:rPr>
                <w:rFonts w:cstheme="minorHAnsi"/>
                <w:bCs/>
                <w:sz w:val="24"/>
                <w:szCs w:val="24"/>
              </w:rPr>
              <w:t xml:space="preserve"> words or less) on the contribution the nominee has made to the community.  Include significant achievements and any other useful information that supports this nomination.</w:t>
            </w:r>
          </w:p>
          <w:p w14:paraId="2CF005C0" w14:textId="77777777" w:rsidR="008142D0" w:rsidRPr="008142D0" w:rsidRDefault="008142D0" w:rsidP="008D3C67">
            <w:pPr>
              <w:pStyle w:val="Heading4"/>
              <w:spacing w:before="0"/>
              <w:jc w:val="center"/>
              <w:outlineLvl w:val="3"/>
              <w:rPr>
                <w:b w:val="0"/>
                <w:sz w:val="22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(please include duration &amp; years i.e. 1980 – 1985 applicable to each contribution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5360652C" w14:textId="77777777" w:rsidTr="007D4E16">
        <w:trPr>
          <w:trHeight w:val="13472"/>
        </w:trPr>
        <w:tc>
          <w:tcPr>
            <w:tcW w:w="5000" w:type="pct"/>
            <w:vAlign w:val="center"/>
          </w:tcPr>
          <w:p w14:paraId="5BAB3D6D" w14:textId="77777777" w:rsidR="008142D0" w:rsidRPr="009C5284" w:rsidRDefault="008142D0" w:rsidP="008142D0">
            <w:pPr>
              <w:pStyle w:val="Heading4"/>
              <w:jc w:val="center"/>
              <w:outlineLvl w:val="3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590045F1" w14:textId="77777777" w:rsidR="007D4E16" w:rsidRDefault="007D4E16">
      <w:r>
        <w:rPr>
          <w:b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1123B843" w14:textId="77777777" w:rsidTr="00A70FC2">
        <w:trPr>
          <w:trHeight w:val="424"/>
        </w:trPr>
        <w:tc>
          <w:tcPr>
            <w:tcW w:w="5000" w:type="pct"/>
          </w:tcPr>
          <w:p w14:paraId="34163C60" w14:textId="527437FA" w:rsidR="008142D0" w:rsidRPr="008D3C67" w:rsidRDefault="008142D0" w:rsidP="008142D0">
            <w:pPr>
              <w:pStyle w:val="Heading4"/>
              <w:jc w:val="center"/>
              <w:outlineLvl w:val="3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 xml:space="preserve">Please list any past and present membership of Community/Sporting/Professional Bodies </w:t>
            </w:r>
            <w:r w:rsidR="003F1E99">
              <w:rPr>
                <w:rFonts w:cstheme="minorHAnsi"/>
                <w:bCs/>
                <w:sz w:val="24"/>
                <w:szCs w:val="24"/>
              </w:rPr>
              <w:t>e</w:t>
            </w:r>
            <w:r w:rsidRPr="008D3C67">
              <w:rPr>
                <w:rFonts w:cstheme="minorHAnsi"/>
                <w:bCs/>
                <w:sz w:val="24"/>
                <w:szCs w:val="24"/>
              </w:rPr>
              <w:t>tc</w:t>
            </w:r>
          </w:p>
          <w:p w14:paraId="5416FE39" w14:textId="77777777" w:rsidR="008142D0" w:rsidRPr="008142D0" w:rsidRDefault="008142D0" w:rsidP="008142D0">
            <w:pPr>
              <w:pStyle w:val="Heading4"/>
              <w:spacing w:before="0"/>
              <w:jc w:val="center"/>
              <w:outlineLvl w:val="3"/>
              <w:rPr>
                <w:rFonts w:ascii="Arial" w:hAnsi="Arial" w:cs="Arial"/>
                <w:b w:val="0"/>
                <w:sz w:val="24"/>
                <w:szCs w:val="24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(please include office bearing positions held - if applicable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6E8882C9" w14:textId="77777777" w:rsidTr="007D4E16">
        <w:trPr>
          <w:trHeight w:val="13624"/>
        </w:trPr>
        <w:tc>
          <w:tcPr>
            <w:tcW w:w="5000" w:type="pct"/>
          </w:tcPr>
          <w:p w14:paraId="226096DE" w14:textId="77777777" w:rsidR="008142D0" w:rsidRPr="009C5284" w:rsidRDefault="008142D0" w:rsidP="002F3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9BDBB4" w14:textId="7A882276" w:rsidR="00852B3B" w:rsidRDefault="00852B3B" w:rsidP="00A91D5C">
      <w:pPr>
        <w:spacing w:after="0" w:line="240" w:lineRule="auto"/>
        <w:rPr>
          <w:sz w:val="16"/>
          <w:szCs w:val="16"/>
        </w:rPr>
      </w:pPr>
    </w:p>
    <w:p w14:paraId="539F08FE" w14:textId="1728E97E" w:rsidR="007D4E16" w:rsidRDefault="007D4E1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37602FA" w14:textId="6783A9F9" w:rsidR="00863AA0" w:rsidRDefault="00472195" w:rsidP="00863AA0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</w:rPr>
      </w:pPr>
      <w:r w:rsidRPr="00AC39E6">
        <w:rPr>
          <w:rFonts w:cstheme="minorHAnsi"/>
          <w:noProof/>
          <w:color w:val="9ACCCD"/>
          <w:sz w:val="32"/>
          <w:szCs w:val="32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50012B9B" wp14:editId="32CC2894">
            <wp:simplePos x="0" y="0"/>
            <wp:positionH relativeFrom="column">
              <wp:posOffset>5486400</wp:posOffset>
            </wp:positionH>
            <wp:positionV relativeFrom="paragraph">
              <wp:posOffset>106189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ED67" w14:textId="68D2B0A8" w:rsidR="00A91D5C" w:rsidRPr="005E3B36" w:rsidRDefault="00840291" w:rsidP="00863AA0">
      <w:pPr>
        <w:spacing w:after="0" w:line="240" w:lineRule="auto"/>
        <w:ind w:left="-391" w:firstLine="39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Young </w:t>
      </w:r>
      <w:r w:rsidR="00A91D5C" w:rsidRPr="005E3B36">
        <w:rPr>
          <w:rFonts w:ascii="Arial" w:hAnsi="Arial" w:cs="Arial"/>
          <w:b/>
        </w:rPr>
        <w:t>Citizen of The Year Award – Criteria &amp; Eligibility</w:t>
      </w:r>
    </w:p>
    <w:p w14:paraId="2EEF2B9C" w14:textId="09B43EB1" w:rsidR="005E3B36" w:rsidRDefault="005E3B36" w:rsidP="00840291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62D5C8FE" w14:textId="6274FC87" w:rsidR="00840291" w:rsidRDefault="00840291" w:rsidP="00840291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5FE24D44" w14:textId="3BAAD229" w:rsidR="007D4E16" w:rsidRPr="00025B68" w:rsidRDefault="007D4E16" w:rsidP="007D4E16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 xml:space="preserve">Nominations are based on events held </w:t>
      </w:r>
      <w:r w:rsidRPr="00025B68">
        <w:rPr>
          <w:b/>
          <w:bCs/>
          <w:i/>
          <w:iCs/>
          <w:sz w:val="24"/>
          <w:szCs w:val="24"/>
        </w:rPr>
        <w:t>throughout the 20</w:t>
      </w:r>
      <w:r w:rsidR="00A819D2">
        <w:rPr>
          <w:b/>
          <w:bCs/>
          <w:i/>
          <w:iCs/>
          <w:sz w:val="24"/>
          <w:szCs w:val="24"/>
        </w:rPr>
        <w:t>22</w:t>
      </w:r>
      <w:r w:rsidRPr="00025B68">
        <w:rPr>
          <w:b/>
          <w:bCs/>
          <w:i/>
          <w:iCs/>
          <w:sz w:val="24"/>
          <w:szCs w:val="24"/>
        </w:rPr>
        <w:t xml:space="preserve"> year, and the awards will be presented on Australia Day 202</w:t>
      </w:r>
      <w:r w:rsidR="00A819D2">
        <w:rPr>
          <w:b/>
          <w:bCs/>
          <w:i/>
          <w:iCs/>
          <w:sz w:val="24"/>
          <w:szCs w:val="24"/>
        </w:rPr>
        <w:t>3</w:t>
      </w:r>
      <w:r w:rsidRPr="00025B68">
        <w:rPr>
          <w:b/>
          <w:bCs/>
          <w:i/>
          <w:iCs/>
          <w:sz w:val="24"/>
          <w:szCs w:val="24"/>
        </w:rPr>
        <w:t>.</w:t>
      </w:r>
    </w:p>
    <w:p w14:paraId="31CB50AA" w14:textId="77777777" w:rsidR="007D4E16" w:rsidRPr="00863AA0" w:rsidRDefault="007D4E16" w:rsidP="00840291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6078D7F3" w14:textId="6BA664B8" w:rsidR="00840291" w:rsidRDefault="00840291" w:rsidP="00840291">
      <w:pPr>
        <w:numPr>
          <w:ilvl w:val="0"/>
          <w:numId w:val="27"/>
        </w:numPr>
        <w:spacing w:after="0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nominee must be an Australian citizen. </w:t>
      </w:r>
    </w:p>
    <w:p w14:paraId="6972D822" w14:textId="77777777" w:rsidR="00840291" w:rsidRPr="007D4E16" w:rsidRDefault="00840291" w:rsidP="00840291">
      <w:pPr>
        <w:spacing w:after="0" w:line="240" w:lineRule="auto"/>
        <w:ind w:left="720"/>
        <w:contextualSpacing/>
        <w:jc w:val="both"/>
        <w:rPr>
          <w:rFonts w:eastAsia="Calibri" w:cstheme="minorHAnsi"/>
          <w:i/>
          <w:sz w:val="20"/>
          <w:szCs w:val="20"/>
          <w:lang w:val="en-AU"/>
        </w:rPr>
      </w:pPr>
    </w:p>
    <w:p w14:paraId="17016DA8" w14:textId="75DA82C4" w:rsidR="00840291" w:rsidRDefault="00840291" w:rsidP="007D4E16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nominee must be a resident of the Shire of Brookton local government area for the year immediately prior to granting of the Award.</w:t>
      </w:r>
    </w:p>
    <w:p w14:paraId="5AD7810D" w14:textId="77777777" w:rsidR="00840291" w:rsidRPr="007D4E16" w:rsidRDefault="00840291" w:rsidP="00840291">
      <w:pPr>
        <w:spacing w:after="0" w:line="240" w:lineRule="auto"/>
        <w:ind w:left="720"/>
        <w:contextualSpacing/>
        <w:jc w:val="both"/>
        <w:rPr>
          <w:rFonts w:eastAsia="Calibri" w:cstheme="minorHAnsi"/>
          <w:i/>
          <w:sz w:val="20"/>
          <w:szCs w:val="20"/>
          <w:lang w:val="en-AU"/>
        </w:rPr>
      </w:pPr>
    </w:p>
    <w:p w14:paraId="2CD87A7C" w14:textId="50299F70" w:rsidR="00840291" w:rsidRPr="00840291" w:rsidRDefault="00840291" w:rsidP="007D4E16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nominee must be at least 16 years of age and no more than 30 years of age on 26th January of the year in which the award is presented. </w:t>
      </w:r>
    </w:p>
    <w:p w14:paraId="529718CE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07DFA039" w14:textId="187EC6A3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The nominee should have a proven record of achievement within the Shire of Brookton Council area. </w:t>
      </w:r>
    </w:p>
    <w:p w14:paraId="46789A16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29124E86" w14:textId="099F7C84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Regard will be given to participation in school activities, community involvement and charitable work, as well as work done to improve community life in the Brookton Shire Council area. </w:t>
      </w:r>
    </w:p>
    <w:p w14:paraId="1A021705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E5B3DC7" w14:textId="1BBC186F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Recognition by peers will be taken into account. </w:t>
      </w:r>
    </w:p>
    <w:p w14:paraId="0E699C63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4D5DBFA1" w14:textId="5D39D33C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Shire of Brookton Councillors, sitting State and Federal politicians and current viceregal officers are not eligible. </w:t>
      </w:r>
    </w:p>
    <w:p w14:paraId="36F68873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208D5024" w14:textId="04A1318C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Shire of Brookton Council employee, whilst employed by the Council, is not eligible. </w:t>
      </w:r>
    </w:p>
    <w:p w14:paraId="0BB64444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684847F2" w14:textId="2ADD6D49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A person cannot receive a second award in the same category. </w:t>
      </w:r>
    </w:p>
    <w:p w14:paraId="58E1D37B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7FD0B12" w14:textId="6A65A7C3" w:rsidR="00840291" w:rsidRPr="00840291" w:rsidRDefault="00840291" w:rsidP="00840291">
      <w:pPr>
        <w:numPr>
          <w:ilvl w:val="0"/>
          <w:numId w:val="27"/>
        </w:numPr>
        <w:spacing w:after="0" w:line="240" w:lineRule="auto"/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name and contact details of at least one (1) referee must be supplied with the nomination.</w:t>
      </w:r>
    </w:p>
    <w:p w14:paraId="0CF84EAD" w14:textId="77777777" w:rsidR="00840291" w:rsidRDefault="00840291" w:rsidP="00840291">
      <w:pPr>
        <w:spacing w:after="0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019E8A8F" w14:textId="42AF60A4" w:rsidR="00840291" w:rsidRDefault="00840291" w:rsidP="00840291">
      <w:pPr>
        <w:numPr>
          <w:ilvl w:val="0"/>
          <w:numId w:val="27"/>
        </w:numPr>
        <w:ind w:hanging="448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The nomination should explain the achievements and background of the nominee, and the reasons for the nomination, and address as many of the following aspects as possible;</w:t>
      </w:r>
    </w:p>
    <w:p w14:paraId="5D1B51C3" w14:textId="77777777" w:rsidR="00840291" w:rsidRPr="00840291" w:rsidRDefault="00840291" w:rsidP="00840291">
      <w:pPr>
        <w:spacing w:after="0" w:line="240" w:lineRule="auto"/>
        <w:ind w:left="72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3A363B55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Personal, academic and professional achievements and commitment; past current and future. </w:t>
      </w:r>
    </w:p>
    <w:p w14:paraId="4D8F0C3D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Contribution in the relevant field i.e. how has the nominee “put back” into their field to benefit others. </w:t>
      </w:r>
    </w:p>
    <w:p w14:paraId="03D555BB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Demonstrated leadership, innovation and creativity. </w:t>
      </w:r>
    </w:p>
    <w:p w14:paraId="2A46AB0C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Personal interests and community and voluntary involvement. </w:t>
      </w:r>
    </w:p>
    <w:p w14:paraId="741CA31A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Contribution to the Brookton Shire Council community. </w:t>
      </w:r>
    </w:p>
    <w:p w14:paraId="09AA220C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Future goals and likely impact. </w:t>
      </w:r>
    </w:p>
    <w:p w14:paraId="5EE8D4BD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Degree of difficulty of the achievement and sacrifices made.</w:t>
      </w:r>
    </w:p>
    <w:p w14:paraId="25364136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Previous Awards and recognitions.</w:t>
      </w:r>
    </w:p>
    <w:p w14:paraId="2D707355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Nature and length of involvement. </w:t>
      </w:r>
    </w:p>
    <w:p w14:paraId="4E055EFE" w14:textId="77777777" w:rsidR="00840291" w:rsidRPr="00840291" w:rsidRDefault="00840291" w:rsidP="00840291">
      <w:pPr>
        <w:numPr>
          <w:ilvl w:val="0"/>
          <w:numId w:val="28"/>
        </w:numPr>
        <w:spacing w:after="0" w:line="240" w:lineRule="auto"/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 xml:space="preserve">Voluntary work beyond paid employment. </w:t>
      </w:r>
    </w:p>
    <w:p w14:paraId="3F1A0B51" w14:textId="7C1C8C0A" w:rsidR="00840291" w:rsidRDefault="00840291" w:rsidP="00840291">
      <w:pPr>
        <w:numPr>
          <w:ilvl w:val="0"/>
          <w:numId w:val="28"/>
        </w:numPr>
        <w:ind w:left="1440" w:hanging="58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Achievements as an individual or as part of a group or organisation.</w:t>
      </w:r>
    </w:p>
    <w:p w14:paraId="6E35528B" w14:textId="77777777" w:rsidR="00840291" w:rsidRPr="00840291" w:rsidRDefault="00840291" w:rsidP="00840291">
      <w:pPr>
        <w:spacing w:after="0" w:line="240" w:lineRule="auto"/>
        <w:ind w:left="1440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</w:p>
    <w:p w14:paraId="509B65E2" w14:textId="270AA39B" w:rsidR="00662C52" w:rsidRPr="007D4E16" w:rsidRDefault="00840291" w:rsidP="007D4E16">
      <w:pPr>
        <w:spacing w:after="0" w:line="240" w:lineRule="auto"/>
        <w:ind w:right="310" w:firstLine="34"/>
        <w:contextualSpacing/>
        <w:jc w:val="both"/>
        <w:rPr>
          <w:rFonts w:eastAsia="Calibri" w:cstheme="minorHAnsi"/>
          <w:i/>
          <w:sz w:val="24"/>
          <w:szCs w:val="24"/>
          <w:lang w:val="en-AU"/>
        </w:rPr>
      </w:pPr>
      <w:r w:rsidRPr="00840291">
        <w:rPr>
          <w:rFonts w:eastAsia="Calibri" w:cstheme="minorHAnsi"/>
          <w:i/>
          <w:sz w:val="24"/>
          <w:szCs w:val="24"/>
          <w:lang w:val="en-AU"/>
        </w:rPr>
        <w:t>One (1) award per ward in this Category may be awarded each year.</w:t>
      </w:r>
    </w:p>
    <w:p w14:paraId="1A41EFBA" w14:textId="77777777" w:rsidR="00863AA0" w:rsidRPr="00863AA0" w:rsidRDefault="00863AA0" w:rsidP="00863AA0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sectPr w:rsidR="00863AA0" w:rsidRPr="00863AA0" w:rsidSect="00D03C6B">
      <w:headerReference w:type="first" r:id="rId14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A00802-7564-4B6F-B9EC-D57620253F08}"/>
    <w:embedBold r:id="rId2" w:fontKey="{4F654CE0-8B37-487B-BA2F-4309824F85D6}"/>
    <w:embedItalic r:id="rId3" w:fontKey="{3B0233A7-EE7E-4A2B-82FD-E9A9E602B200}"/>
    <w:embedBoldItalic r:id="rId4" w:fontKey="{A68D6E87-80C9-4B0E-922D-9DFB227BD5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912FCB7-7196-4CA4-8258-35615F65E050}"/>
    <w:embedBold r:id="rId6" w:fontKey="{245FC149-01BB-4AE1-A1FB-1DFE546B10C4}"/>
    <w:embedItalic r:id="rId7" w:fontKey="{FBF9F7DB-8533-451A-8BC9-81B6FA97E56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993441F-C638-4A0F-B52E-A6159D7FB1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447062D1" w:rsidR="00D74FC1" w:rsidRPr="00711D2D" w:rsidRDefault="000C6DE4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711D2D">
      <w:rPr>
        <w:rFonts w:asciiTheme="minorHAnsi" w:hAnsiTheme="minorHAnsi" w:cstheme="minorHAnsi"/>
        <w:noProof/>
        <w:color w:val="FC9936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711D2D">
      <w:rPr>
        <w:rFonts w:asciiTheme="minorHAnsi" w:hAnsiTheme="minorHAnsi" w:cstheme="minorHAnsi"/>
        <w:color w:val="FC9936"/>
        <w:sz w:val="32"/>
        <w:szCs w:val="32"/>
      </w:rPr>
      <w:t>202</w:t>
    </w:r>
    <w:r w:rsidR="00A819D2">
      <w:rPr>
        <w:rFonts w:asciiTheme="minorHAnsi" w:hAnsiTheme="minorHAnsi" w:cstheme="minorHAnsi"/>
        <w:color w:val="FC9936"/>
        <w:sz w:val="32"/>
        <w:szCs w:val="32"/>
      </w:rPr>
      <w:t>3</w:t>
    </w:r>
    <w:r w:rsidR="00D74FC1" w:rsidRPr="00711D2D">
      <w:rPr>
        <w:rFonts w:asciiTheme="minorHAnsi" w:hAnsiTheme="minorHAnsi" w:cstheme="minorHAnsi"/>
        <w:color w:val="FC9936"/>
        <w:sz w:val="32"/>
        <w:szCs w:val="32"/>
      </w:rPr>
      <w:t xml:space="preserve"> Australia Day</w:t>
    </w:r>
  </w:p>
  <w:p w14:paraId="0A3A55FF" w14:textId="0FAF3D42" w:rsidR="00D74FC1" w:rsidRPr="00711D2D" w:rsidRDefault="00840291" w:rsidP="00D74FC1">
    <w:pPr>
      <w:pStyle w:val="Header"/>
      <w:ind w:left="-284"/>
      <w:rPr>
        <w:rFonts w:asciiTheme="minorHAnsi" w:hAnsiTheme="minorHAnsi" w:cstheme="minorHAnsi"/>
        <w:color w:val="FC9936"/>
        <w:sz w:val="32"/>
        <w:szCs w:val="32"/>
      </w:rPr>
    </w:pPr>
    <w:r w:rsidRPr="00711D2D">
      <w:rPr>
        <w:rFonts w:asciiTheme="minorHAnsi" w:hAnsiTheme="minorHAnsi" w:cstheme="minorHAnsi"/>
        <w:color w:val="FC9936"/>
        <w:sz w:val="32"/>
        <w:szCs w:val="32"/>
      </w:rPr>
      <w:t xml:space="preserve">Young </w:t>
    </w:r>
    <w:r w:rsidR="00D74FC1" w:rsidRPr="00711D2D">
      <w:rPr>
        <w:rFonts w:asciiTheme="minorHAnsi" w:hAnsiTheme="minorHAnsi" w:cstheme="minorHAnsi"/>
        <w:color w:val="FC9936"/>
        <w:sz w:val="32"/>
        <w:szCs w:val="32"/>
      </w:rPr>
      <w:t>Citizen of the Year Award</w:t>
    </w:r>
  </w:p>
  <w:p w14:paraId="7B01CD35" w14:textId="5B5F9FAD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A819D2">
      <w:rPr>
        <w:rFonts w:cstheme="minorHAnsi"/>
        <w:sz w:val="22"/>
        <w:szCs w:val="22"/>
      </w:rPr>
      <w:t>3</w:t>
    </w:r>
    <w:r w:rsidR="006A26C6">
      <w:rPr>
        <w:rFonts w:cstheme="minorHAnsi"/>
        <w:sz w:val="22"/>
        <w:szCs w:val="22"/>
      </w:rPr>
      <w:t xml:space="preserve"> </w:t>
    </w:r>
    <w:r w:rsidR="00840291">
      <w:rPr>
        <w:rFonts w:cstheme="minorHAnsi"/>
        <w:sz w:val="22"/>
        <w:szCs w:val="22"/>
      </w:rPr>
      <w:t xml:space="preserve">Young </w:t>
    </w:r>
    <w:r w:rsidRPr="008D3C67">
      <w:rPr>
        <w:rFonts w:cstheme="minorHAnsi"/>
        <w:sz w:val="22"/>
        <w:szCs w:val="22"/>
      </w:rPr>
      <w:t>Citizen of the Year Award.</w:t>
    </w:r>
  </w:p>
  <w:p w14:paraId="5029208D" w14:textId="77777777" w:rsidR="00D03C6B" w:rsidRPr="008D3C67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2F84C39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640A"/>
    <w:multiLevelType w:val="hybridMultilevel"/>
    <w:tmpl w:val="1DA24E72"/>
    <w:lvl w:ilvl="0" w:tplc="0C09001B">
      <w:start w:val="1"/>
      <w:numFmt w:val="lowerRoman"/>
      <w:lvlText w:val="%1."/>
      <w:lvlJc w:val="right"/>
      <w:pPr>
        <w:ind w:left="7743" w:hanging="360"/>
      </w:pPr>
    </w:lvl>
    <w:lvl w:ilvl="1" w:tplc="0C090019" w:tentative="1">
      <w:start w:val="1"/>
      <w:numFmt w:val="lowerLetter"/>
      <w:lvlText w:val="%2."/>
      <w:lvlJc w:val="left"/>
      <w:pPr>
        <w:ind w:left="8463" w:hanging="360"/>
      </w:pPr>
    </w:lvl>
    <w:lvl w:ilvl="2" w:tplc="0C09001B" w:tentative="1">
      <w:start w:val="1"/>
      <w:numFmt w:val="lowerRoman"/>
      <w:lvlText w:val="%3."/>
      <w:lvlJc w:val="right"/>
      <w:pPr>
        <w:ind w:left="9183" w:hanging="180"/>
      </w:pPr>
    </w:lvl>
    <w:lvl w:ilvl="3" w:tplc="0C09000F" w:tentative="1">
      <w:start w:val="1"/>
      <w:numFmt w:val="decimal"/>
      <w:lvlText w:val="%4."/>
      <w:lvlJc w:val="left"/>
      <w:pPr>
        <w:ind w:left="9903" w:hanging="360"/>
      </w:pPr>
    </w:lvl>
    <w:lvl w:ilvl="4" w:tplc="0C090019" w:tentative="1">
      <w:start w:val="1"/>
      <w:numFmt w:val="lowerLetter"/>
      <w:lvlText w:val="%5."/>
      <w:lvlJc w:val="left"/>
      <w:pPr>
        <w:ind w:left="10623" w:hanging="360"/>
      </w:pPr>
    </w:lvl>
    <w:lvl w:ilvl="5" w:tplc="0C09001B" w:tentative="1">
      <w:start w:val="1"/>
      <w:numFmt w:val="lowerRoman"/>
      <w:lvlText w:val="%6."/>
      <w:lvlJc w:val="right"/>
      <w:pPr>
        <w:ind w:left="11343" w:hanging="180"/>
      </w:pPr>
    </w:lvl>
    <w:lvl w:ilvl="6" w:tplc="0C09000F" w:tentative="1">
      <w:start w:val="1"/>
      <w:numFmt w:val="decimal"/>
      <w:lvlText w:val="%7."/>
      <w:lvlJc w:val="left"/>
      <w:pPr>
        <w:ind w:left="12063" w:hanging="360"/>
      </w:pPr>
    </w:lvl>
    <w:lvl w:ilvl="7" w:tplc="0C090019" w:tentative="1">
      <w:start w:val="1"/>
      <w:numFmt w:val="lowerLetter"/>
      <w:lvlText w:val="%8."/>
      <w:lvlJc w:val="left"/>
      <w:pPr>
        <w:ind w:left="12783" w:hanging="360"/>
      </w:pPr>
    </w:lvl>
    <w:lvl w:ilvl="8" w:tplc="0C09001B" w:tentative="1">
      <w:start w:val="1"/>
      <w:numFmt w:val="lowerRoman"/>
      <w:lvlText w:val="%9."/>
      <w:lvlJc w:val="right"/>
      <w:pPr>
        <w:ind w:left="13503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09401246">
    <w:abstractNumId w:val="14"/>
  </w:num>
  <w:num w:numId="2" w16cid:durableId="117919919">
    <w:abstractNumId w:val="10"/>
  </w:num>
  <w:num w:numId="3" w16cid:durableId="28839102">
    <w:abstractNumId w:val="20"/>
  </w:num>
  <w:num w:numId="4" w16cid:durableId="422456433">
    <w:abstractNumId w:val="15"/>
  </w:num>
  <w:num w:numId="5" w16cid:durableId="1117993048">
    <w:abstractNumId w:val="16"/>
  </w:num>
  <w:num w:numId="6" w16cid:durableId="1362782463">
    <w:abstractNumId w:val="24"/>
  </w:num>
  <w:num w:numId="7" w16cid:durableId="1185746310">
    <w:abstractNumId w:val="9"/>
  </w:num>
  <w:num w:numId="8" w16cid:durableId="491065936">
    <w:abstractNumId w:val="13"/>
  </w:num>
  <w:num w:numId="9" w16cid:durableId="1321739804">
    <w:abstractNumId w:val="22"/>
  </w:num>
  <w:num w:numId="10" w16cid:durableId="1259873377">
    <w:abstractNumId w:val="2"/>
  </w:num>
  <w:num w:numId="11" w16cid:durableId="194274704">
    <w:abstractNumId w:val="8"/>
  </w:num>
  <w:num w:numId="12" w16cid:durableId="447819331">
    <w:abstractNumId w:val="0"/>
  </w:num>
  <w:num w:numId="13" w16cid:durableId="1500005443">
    <w:abstractNumId w:val="3"/>
  </w:num>
  <w:num w:numId="14" w16cid:durableId="592473864">
    <w:abstractNumId w:val="12"/>
  </w:num>
  <w:num w:numId="15" w16cid:durableId="84158203">
    <w:abstractNumId w:val="11"/>
  </w:num>
  <w:num w:numId="16" w16cid:durableId="1556743869">
    <w:abstractNumId w:val="21"/>
  </w:num>
  <w:num w:numId="17" w16cid:durableId="1059938999">
    <w:abstractNumId w:val="4"/>
  </w:num>
  <w:num w:numId="18" w16cid:durableId="1872915440">
    <w:abstractNumId w:val="27"/>
  </w:num>
  <w:num w:numId="19" w16cid:durableId="1806504803">
    <w:abstractNumId w:val="23"/>
  </w:num>
  <w:num w:numId="20" w16cid:durableId="1049841059">
    <w:abstractNumId w:val="17"/>
  </w:num>
  <w:num w:numId="21" w16cid:durableId="1979608015">
    <w:abstractNumId w:val="26"/>
  </w:num>
  <w:num w:numId="22" w16cid:durableId="1260719325">
    <w:abstractNumId w:val="7"/>
  </w:num>
  <w:num w:numId="23" w16cid:durableId="1693724644">
    <w:abstractNumId w:val="1"/>
  </w:num>
  <w:num w:numId="24" w16cid:durableId="1684354214">
    <w:abstractNumId w:val="18"/>
  </w:num>
  <w:num w:numId="25" w16cid:durableId="1193417773">
    <w:abstractNumId w:val="25"/>
  </w:num>
  <w:num w:numId="26" w16cid:durableId="1717043670">
    <w:abstractNumId w:val="19"/>
  </w:num>
  <w:num w:numId="27" w16cid:durableId="178348990">
    <w:abstractNumId w:val="5"/>
  </w:num>
  <w:num w:numId="28" w16cid:durableId="691371729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301AC"/>
    <w:rsid w:val="00052382"/>
    <w:rsid w:val="0006568A"/>
    <w:rsid w:val="00076F0F"/>
    <w:rsid w:val="00084253"/>
    <w:rsid w:val="000A6C0D"/>
    <w:rsid w:val="000C6DE4"/>
    <w:rsid w:val="000D1E5A"/>
    <w:rsid w:val="000D1F49"/>
    <w:rsid w:val="000D571C"/>
    <w:rsid w:val="001727CA"/>
    <w:rsid w:val="001C4A3D"/>
    <w:rsid w:val="002462F3"/>
    <w:rsid w:val="002C56E6"/>
    <w:rsid w:val="00346DE2"/>
    <w:rsid w:val="00361E11"/>
    <w:rsid w:val="00397758"/>
    <w:rsid w:val="003B4744"/>
    <w:rsid w:val="003F0847"/>
    <w:rsid w:val="003F1E99"/>
    <w:rsid w:val="0040090B"/>
    <w:rsid w:val="0046302A"/>
    <w:rsid w:val="00472195"/>
    <w:rsid w:val="00487D2D"/>
    <w:rsid w:val="004D5D62"/>
    <w:rsid w:val="004E457D"/>
    <w:rsid w:val="005112D0"/>
    <w:rsid w:val="00577E06"/>
    <w:rsid w:val="005A3BF7"/>
    <w:rsid w:val="005A7358"/>
    <w:rsid w:val="005E3B36"/>
    <w:rsid w:val="005F2035"/>
    <w:rsid w:val="005F7990"/>
    <w:rsid w:val="0063739C"/>
    <w:rsid w:val="00650259"/>
    <w:rsid w:val="00654FBF"/>
    <w:rsid w:val="00662C52"/>
    <w:rsid w:val="006A26C6"/>
    <w:rsid w:val="006E629B"/>
    <w:rsid w:val="00711D2D"/>
    <w:rsid w:val="00731F26"/>
    <w:rsid w:val="00760D65"/>
    <w:rsid w:val="00770F25"/>
    <w:rsid w:val="007978B7"/>
    <w:rsid w:val="007A35A8"/>
    <w:rsid w:val="007B0A85"/>
    <w:rsid w:val="007B7DEF"/>
    <w:rsid w:val="007C6A52"/>
    <w:rsid w:val="007D4E16"/>
    <w:rsid w:val="008142D0"/>
    <w:rsid w:val="0082043E"/>
    <w:rsid w:val="00840291"/>
    <w:rsid w:val="00852B3B"/>
    <w:rsid w:val="00863AA0"/>
    <w:rsid w:val="0089555E"/>
    <w:rsid w:val="008D3C67"/>
    <w:rsid w:val="008E203A"/>
    <w:rsid w:val="0091229C"/>
    <w:rsid w:val="00940E73"/>
    <w:rsid w:val="0098597D"/>
    <w:rsid w:val="009C5284"/>
    <w:rsid w:val="009F619A"/>
    <w:rsid w:val="009F6DDE"/>
    <w:rsid w:val="00A07415"/>
    <w:rsid w:val="00A370A8"/>
    <w:rsid w:val="00A65D5E"/>
    <w:rsid w:val="00A70FC2"/>
    <w:rsid w:val="00A819D2"/>
    <w:rsid w:val="00A91D5C"/>
    <w:rsid w:val="00AC39E6"/>
    <w:rsid w:val="00B256E8"/>
    <w:rsid w:val="00B25CE8"/>
    <w:rsid w:val="00B75D07"/>
    <w:rsid w:val="00BB4CF3"/>
    <w:rsid w:val="00BD4753"/>
    <w:rsid w:val="00BD5CB1"/>
    <w:rsid w:val="00BE62EE"/>
    <w:rsid w:val="00C003BA"/>
    <w:rsid w:val="00C46878"/>
    <w:rsid w:val="00C61152"/>
    <w:rsid w:val="00CB4A51"/>
    <w:rsid w:val="00CD4532"/>
    <w:rsid w:val="00CD47B0"/>
    <w:rsid w:val="00CE6104"/>
    <w:rsid w:val="00CE7918"/>
    <w:rsid w:val="00D03C6B"/>
    <w:rsid w:val="00D16163"/>
    <w:rsid w:val="00D27C15"/>
    <w:rsid w:val="00D74FC1"/>
    <w:rsid w:val="00DB3FAD"/>
    <w:rsid w:val="00E61C09"/>
    <w:rsid w:val="00E677FE"/>
    <w:rsid w:val="00E85BD1"/>
    <w:rsid w:val="00EB3B58"/>
    <w:rsid w:val="00EB563B"/>
    <w:rsid w:val="00EC7359"/>
    <w:rsid w:val="00EE3054"/>
    <w:rsid w:val="00F00606"/>
    <w:rsid w:val="00F01256"/>
    <w:rsid w:val="00F62A1B"/>
    <w:rsid w:val="00FC277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@brookton.wa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b0879af-3eba-417a-a55a-ffe6dcd6ca77"/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6dc4bcd6-49db-4c07-9060-8acfc67cef9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2B86A5E-2A8E-4AD8-96C8-23CE821960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2022-09-19T01:31:00Z</dcterms:created>
  <dcterms:modified xsi:type="dcterms:W3CDTF">2022-09-23T02:50:00Z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