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326C3" w14:textId="1DA9A16D" w:rsidR="0089555E" w:rsidRPr="0089555E" w:rsidRDefault="0089555E" w:rsidP="00316762">
      <w:pPr>
        <w:spacing w:before="120" w:after="0" w:line="240" w:lineRule="auto"/>
        <w:rPr>
          <w:b/>
          <w:bCs/>
        </w:rPr>
      </w:pPr>
      <w:r w:rsidRPr="0089555E">
        <w:rPr>
          <w:b/>
          <w:bCs/>
        </w:rPr>
        <w:t>Nominee</w:t>
      </w:r>
      <w:r w:rsidR="00D03C6B">
        <w:rPr>
          <w:b/>
          <w:bCs/>
        </w:rPr>
        <w:t>:</w:t>
      </w:r>
    </w:p>
    <w:p w14:paraId="2B0E6801" w14:textId="33D9078F" w:rsidR="0089555E" w:rsidRDefault="0089555E" w:rsidP="0031676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50829348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2AA92061" w14:textId="13F11DAD" w:rsidR="0089555E" w:rsidRDefault="0089555E" w:rsidP="0031676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741862541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266D000B" w14:textId="330CC8BA" w:rsidR="0089555E" w:rsidRDefault="0089555E" w:rsidP="00316762">
      <w:pPr>
        <w:tabs>
          <w:tab w:val="left" w:leader="dot" w:pos="5103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636479905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  <w:r w:rsidR="00316762">
        <w:rPr>
          <w:i/>
          <w:sz w:val="24"/>
          <w:szCs w:val="24"/>
        </w:rPr>
        <w:t xml:space="preserve">  </w:t>
      </w:r>
      <w:r>
        <w:rPr>
          <w:i/>
          <w:sz w:val="24"/>
          <w:szCs w:val="24"/>
        </w:rPr>
        <w:t>Mobile: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1789699569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01946090" w14:textId="4CEC9F33" w:rsidR="0089555E" w:rsidRPr="0089555E" w:rsidRDefault="0089555E" w:rsidP="00316762">
      <w:pPr>
        <w:tabs>
          <w:tab w:val="left" w:leader="dot" w:pos="5103"/>
          <w:tab w:val="right" w:leader="dot" w:pos="10490"/>
        </w:tabs>
        <w:spacing w:before="120" w:after="0" w:line="240" w:lineRule="auto"/>
        <w:rPr>
          <w:sz w:val="22"/>
          <w:szCs w:val="22"/>
        </w:rPr>
      </w:pPr>
      <w:r>
        <w:rPr>
          <w:i/>
          <w:sz w:val="24"/>
          <w:szCs w:val="24"/>
        </w:rPr>
        <w:t>Date of Birth/Age: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1538007996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  <w:r w:rsidR="00316762">
        <w:rPr>
          <w:i/>
          <w:sz w:val="24"/>
          <w:szCs w:val="24"/>
        </w:rPr>
        <w:t xml:space="preserve">  </w:t>
      </w:r>
      <w:r>
        <w:rPr>
          <w:i/>
          <w:sz w:val="24"/>
          <w:szCs w:val="24"/>
        </w:rPr>
        <w:t>Email: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2133468552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5FB469D9" w14:textId="034A09CB" w:rsidR="0089555E" w:rsidRPr="0089555E" w:rsidRDefault="0089555E" w:rsidP="00316762">
      <w:pPr>
        <w:pBdr>
          <w:bottom w:val="single" w:sz="12" w:space="1" w:color="auto"/>
        </w:pBdr>
        <w:spacing w:before="120" w:after="0" w:line="240" w:lineRule="auto"/>
        <w:rPr>
          <w:sz w:val="22"/>
          <w:szCs w:val="22"/>
        </w:rPr>
      </w:pPr>
    </w:p>
    <w:p w14:paraId="6810FD7E" w14:textId="6ED9C0EF" w:rsidR="0089555E" w:rsidRPr="0089555E" w:rsidRDefault="0089555E" w:rsidP="00316762">
      <w:pPr>
        <w:spacing w:before="120" w:after="0" w:line="240" w:lineRule="auto"/>
        <w:rPr>
          <w:sz w:val="22"/>
          <w:szCs w:val="22"/>
        </w:rPr>
      </w:pPr>
    </w:p>
    <w:p w14:paraId="3A72C6E3" w14:textId="2CB2B523" w:rsidR="0089555E" w:rsidRPr="0089555E" w:rsidRDefault="0089555E" w:rsidP="00316762">
      <w:pPr>
        <w:spacing w:before="120" w:after="0" w:line="240" w:lineRule="auto"/>
        <w:rPr>
          <w:b/>
          <w:bCs/>
        </w:rPr>
      </w:pPr>
      <w:r>
        <w:rPr>
          <w:b/>
          <w:bCs/>
        </w:rPr>
        <w:t>Nominated by:</w:t>
      </w:r>
    </w:p>
    <w:p w14:paraId="6044C5B5" w14:textId="012C7F7A" w:rsidR="0089555E" w:rsidRDefault="0089555E" w:rsidP="0031676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239560614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4961A963" w14:textId="63E225AD" w:rsidR="0089555E" w:rsidRDefault="0089555E" w:rsidP="0031676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26930530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5C3A8ECF" w14:textId="512B1E5C" w:rsidR="0089555E" w:rsidRDefault="0089555E" w:rsidP="0031676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424499612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42AC25BD" w14:textId="6681F4D2" w:rsidR="0089555E" w:rsidRDefault="0089555E" w:rsidP="00316762">
      <w:pPr>
        <w:tabs>
          <w:tab w:val="left" w:leader="dot" w:pos="5103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2073310163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  <w:r w:rsidR="00316762">
        <w:rPr>
          <w:i/>
          <w:sz w:val="24"/>
          <w:szCs w:val="24"/>
        </w:rPr>
        <w:t xml:space="preserve">  </w:t>
      </w:r>
      <w:r>
        <w:rPr>
          <w:i/>
          <w:sz w:val="24"/>
          <w:szCs w:val="24"/>
        </w:rPr>
        <w:t>Mobile: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192891149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61309747" w14:textId="7A4F59C3" w:rsidR="0089555E" w:rsidRDefault="0089555E" w:rsidP="0031676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71857529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5EFA04B4" w14:textId="77777777" w:rsidR="00A91D5C" w:rsidRPr="0089555E" w:rsidRDefault="00A91D5C" w:rsidP="00316762">
      <w:pPr>
        <w:pBdr>
          <w:bottom w:val="single" w:sz="12" w:space="1" w:color="auto"/>
        </w:pBdr>
        <w:tabs>
          <w:tab w:val="right" w:leader="dot" w:pos="10490"/>
        </w:tabs>
        <w:spacing w:before="120" w:after="0" w:line="240" w:lineRule="auto"/>
        <w:rPr>
          <w:sz w:val="22"/>
          <w:szCs w:val="22"/>
        </w:rPr>
      </w:pPr>
    </w:p>
    <w:p w14:paraId="202873E8" w14:textId="77777777" w:rsidR="0089555E" w:rsidRPr="0089555E" w:rsidRDefault="0089555E" w:rsidP="00316762">
      <w:pPr>
        <w:spacing w:before="120" w:after="0" w:line="240" w:lineRule="auto"/>
        <w:rPr>
          <w:sz w:val="22"/>
          <w:szCs w:val="22"/>
        </w:rPr>
      </w:pPr>
    </w:p>
    <w:p w14:paraId="2097D014" w14:textId="27E9D438" w:rsidR="00A91D5C" w:rsidRPr="0089555E" w:rsidRDefault="00A91D5C" w:rsidP="00316762">
      <w:pPr>
        <w:spacing w:before="120" w:after="0" w:line="240" w:lineRule="auto"/>
        <w:rPr>
          <w:b/>
          <w:bCs/>
        </w:rPr>
      </w:pPr>
      <w:r>
        <w:rPr>
          <w:b/>
          <w:bCs/>
        </w:rPr>
        <w:t xml:space="preserve">Referee: </w:t>
      </w:r>
      <w:r w:rsidRPr="00A91D5C">
        <w:rPr>
          <w:b/>
          <w:bCs/>
          <w:sz w:val="20"/>
          <w:szCs w:val="20"/>
        </w:rPr>
        <w:t>(other persons that may be contacted for further information about nominee)</w:t>
      </w:r>
    </w:p>
    <w:p w14:paraId="7B164942" w14:textId="4E287A6A" w:rsidR="00A91D5C" w:rsidRDefault="00A91D5C" w:rsidP="0031676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1149944438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21055972" w14:textId="78890CEC" w:rsidR="00A91D5C" w:rsidRDefault="00A91D5C" w:rsidP="0031676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584056178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6545369D" w14:textId="7E83AB84" w:rsidR="00A91D5C" w:rsidRDefault="00A91D5C" w:rsidP="0031676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1873411292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2B4D1AD3" w14:textId="503D3092" w:rsidR="00A91D5C" w:rsidRDefault="00A91D5C" w:rsidP="00316762">
      <w:pPr>
        <w:tabs>
          <w:tab w:val="left" w:leader="dot" w:pos="5103"/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854456832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  <w:r w:rsidR="00316762">
        <w:rPr>
          <w:i/>
          <w:sz w:val="24"/>
          <w:szCs w:val="24"/>
        </w:rPr>
        <w:t xml:space="preserve">  </w:t>
      </w:r>
      <w:r>
        <w:rPr>
          <w:i/>
          <w:sz w:val="24"/>
          <w:szCs w:val="24"/>
        </w:rPr>
        <w:t>Mobile: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145517865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480AD8CF" w14:textId="05F21E7C" w:rsidR="00A91D5C" w:rsidRDefault="00A91D5C" w:rsidP="00316762">
      <w:pP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 w:rsidR="00316762">
        <w:rPr>
          <w:i/>
          <w:sz w:val="24"/>
          <w:szCs w:val="24"/>
        </w:rPr>
        <w:t xml:space="preserve">   </w:t>
      </w:r>
      <w:sdt>
        <w:sdtPr>
          <w:rPr>
            <w:i/>
            <w:sz w:val="24"/>
            <w:szCs w:val="24"/>
          </w:rPr>
          <w:id w:val="-397130225"/>
          <w:placeholder>
            <w:docPart w:val="DefaultPlaceholder_-1854013440"/>
          </w:placeholder>
          <w:showingPlcHdr/>
        </w:sdtPr>
        <w:sdtContent>
          <w:r w:rsidR="00316762" w:rsidRPr="00506D94">
            <w:rPr>
              <w:rStyle w:val="PlaceholderText"/>
            </w:rPr>
            <w:t>Click or tap here to enter text.</w:t>
          </w:r>
        </w:sdtContent>
      </w:sdt>
    </w:p>
    <w:p w14:paraId="12C68DCD" w14:textId="77777777" w:rsidR="00863AA0" w:rsidRDefault="00863AA0" w:rsidP="00316762">
      <w:pPr>
        <w:pBdr>
          <w:bottom w:val="single" w:sz="12" w:space="1" w:color="auto"/>
        </w:pBdr>
        <w:tabs>
          <w:tab w:val="right" w:leader="dot" w:pos="10490"/>
        </w:tabs>
        <w:spacing w:before="120" w:after="0" w:line="240" w:lineRule="auto"/>
        <w:rPr>
          <w:i/>
          <w:sz w:val="24"/>
          <w:szCs w:val="24"/>
        </w:rPr>
      </w:pPr>
    </w:p>
    <w:p w14:paraId="66E4B63E" w14:textId="77777777" w:rsidR="00852B3B" w:rsidRDefault="00852B3B" w:rsidP="00316762">
      <w:pPr>
        <w:spacing w:before="120" w:after="0" w:line="240" w:lineRule="auto"/>
        <w:rPr>
          <w:b/>
          <w:bCs/>
        </w:rPr>
      </w:pPr>
    </w:p>
    <w:p w14:paraId="507F422F" w14:textId="60F9B6BF" w:rsidR="00A91D5C" w:rsidRPr="0089555E" w:rsidRDefault="00A91D5C" w:rsidP="00316762">
      <w:pPr>
        <w:spacing w:before="120" w:after="0" w:line="240" w:lineRule="auto"/>
        <w:rPr>
          <w:b/>
          <w:bCs/>
        </w:rPr>
      </w:pPr>
      <w:r>
        <w:rPr>
          <w:b/>
          <w:bCs/>
        </w:rPr>
        <w:t>Close of Nominations:</w:t>
      </w:r>
    </w:p>
    <w:p w14:paraId="42B8BE84" w14:textId="7FFA1BEA" w:rsidR="00A91D5C" w:rsidRPr="00A91D5C" w:rsidRDefault="00A91D5C" w:rsidP="00316762">
      <w:pPr>
        <w:tabs>
          <w:tab w:val="right" w:leader="dot" w:pos="10490"/>
        </w:tabs>
        <w:spacing w:before="120"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Nomination forms must be received </w:t>
      </w:r>
      <w:r w:rsidR="00FC2771">
        <w:rPr>
          <w:i/>
          <w:sz w:val="24"/>
          <w:szCs w:val="24"/>
        </w:rPr>
        <w:t xml:space="preserve">by </w:t>
      </w:r>
      <w:r w:rsidR="000301AC" w:rsidRPr="00B04B62">
        <w:rPr>
          <w:b/>
          <w:bCs/>
          <w:i/>
          <w:sz w:val="24"/>
          <w:szCs w:val="24"/>
        </w:rPr>
        <w:t>4:15pm</w:t>
      </w:r>
      <w:r w:rsidR="000301AC">
        <w:rPr>
          <w:b/>
          <w:bCs/>
          <w:i/>
          <w:sz w:val="24"/>
          <w:szCs w:val="24"/>
        </w:rPr>
        <w:t xml:space="preserve"> close of business </w:t>
      </w:r>
      <w:r w:rsidR="007D4E16">
        <w:rPr>
          <w:b/>
          <w:bCs/>
          <w:i/>
          <w:sz w:val="24"/>
          <w:szCs w:val="24"/>
        </w:rPr>
        <w:t>2</w:t>
      </w:r>
      <w:r w:rsidR="00654FBF">
        <w:rPr>
          <w:b/>
          <w:bCs/>
          <w:i/>
          <w:sz w:val="24"/>
          <w:szCs w:val="24"/>
        </w:rPr>
        <w:t>9</w:t>
      </w:r>
      <w:r w:rsidR="000301AC" w:rsidRPr="00E67A1F">
        <w:rPr>
          <w:b/>
          <w:bCs/>
          <w:i/>
          <w:sz w:val="24"/>
          <w:szCs w:val="24"/>
          <w:vertAlign w:val="superscript"/>
        </w:rPr>
        <w:t>th</w:t>
      </w:r>
      <w:r w:rsidR="000301AC">
        <w:rPr>
          <w:b/>
          <w:bCs/>
          <w:i/>
          <w:sz w:val="24"/>
          <w:szCs w:val="24"/>
        </w:rPr>
        <w:t xml:space="preserve"> October 202</w:t>
      </w:r>
      <w:r w:rsidR="007D4E16">
        <w:rPr>
          <w:b/>
          <w:bCs/>
          <w:i/>
          <w:sz w:val="24"/>
          <w:szCs w:val="24"/>
        </w:rPr>
        <w:t>1</w:t>
      </w:r>
      <w:r w:rsidR="000301AC">
        <w:rPr>
          <w:b/>
          <w:bCs/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to the Shire Administration Office via one of the following methods.</w:t>
      </w:r>
    </w:p>
    <w:p w14:paraId="0E822AC9" w14:textId="78CF1E9C" w:rsidR="0089555E" w:rsidRPr="0089555E" w:rsidRDefault="00A91D5C" w:rsidP="00316762">
      <w:pPr>
        <w:spacing w:before="120" w:after="0" w:line="240" w:lineRule="auto"/>
        <w:rPr>
          <w:sz w:val="22"/>
          <w:szCs w:val="22"/>
        </w:rPr>
      </w:pPr>
      <w:r w:rsidRPr="00D74FC1">
        <w:rPr>
          <w:i/>
          <w:sz w:val="24"/>
          <w:szCs w:val="24"/>
        </w:rPr>
        <w:t>Email:</w:t>
      </w:r>
      <w:r w:rsidRPr="00D74FC1">
        <w:rPr>
          <w:i/>
          <w:sz w:val="24"/>
          <w:szCs w:val="24"/>
        </w:rPr>
        <w:tab/>
      </w:r>
      <w:r w:rsidRPr="00D74FC1">
        <w:rPr>
          <w:i/>
          <w:sz w:val="24"/>
          <w:szCs w:val="24"/>
        </w:rPr>
        <w:tab/>
      </w:r>
      <w:hyperlink r:id="rId11" w:history="1">
        <w:r w:rsidRPr="00D74FC1">
          <w:rPr>
            <w:i/>
            <w:sz w:val="24"/>
            <w:szCs w:val="24"/>
          </w:rPr>
          <w:t>mail@brookton.wa.gov.au</w:t>
        </w:r>
      </w:hyperlink>
    </w:p>
    <w:p w14:paraId="08544769" w14:textId="1BF06431" w:rsidR="0089555E" w:rsidRDefault="00A91D5C" w:rsidP="00316762">
      <w:pPr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Hand Deliver</w:t>
      </w:r>
      <w:r w:rsidRPr="00D74FC1">
        <w:rPr>
          <w:i/>
          <w:sz w:val="24"/>
          <w:szCs w:val="24"/>
        </w:rPr>
        <w:t>:</w:t>
      </w:r>
      <w:r w:rsidRPr="00D74FC1">
        <w:rPr>
          <w:i/>
          <w:sz w:val="24"/>
          <w:szCs w:val="24"/>
        </w:rPr>
        <w:tab/>
      </w:r>
      <w:hyperlink r:id="rId12" w:history="1">
        <w:r>
          <w:rPr>
            <w:i/>
            <w:sz w:val="24"/>
            <w:szCs w:val="24"/>
          </w:rPr>
          <w:t>14</w:t>
        </w:r>
      </w:hyperlink>
      <w:r>
        <w:rPr>
          <w:i/>
          <w:sz w:val="24"/>
          <w:szCs w:val="24"/>
        </w:rPr>
        <w:t xml:space="preserve"> White Street, Brookton WA 6306</w:t>
      </w:r>
    </w:p>
    <w:p w14:paraId="694DA6C0" w14:textId="6163146F" w:rsidR="00316762" w:rsidRDefault="00A91D5C" w:rsidP="00316762">
      <w:pPr>
        <w:pBdr>
          <w:bottom w:val="single" w:sz="12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74"/>
        </w:tabs>
        <w:spacing w:before="120"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Post: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PO Box 42, Brookton WA 6306</w:t>
      </w:r>
      <w:r w:rsidR="00B75D07">
        <w:rPr>
          <w:i/>
          <w:sz w:val="24"/>
          <w:szCs w:val="24"/>
        </w:rPr>
        <w:tab/>
      </w:r>
      <w:r w:rsidR="003F1E99">
        <w:rPr>
          <w:i/>
          <w:sz w:val="24"/>
          <w:szCs w:val="24"/>
        </w:rPr>
        <w:tab/>
      </w:r>
    </w:p>
    <w:p w14:paraId="3113CD21" w14:textId="5FB1268E" w:rsidR="00316762" w:rsidRDefault="00316762" w:rsidP="00316762">
      <w:pPr>
        <w:rPr>
          <w:i/>
          <w:sz w:val="24"/>
          <w:szCs w:val="24"/>
        </w:rPr>
      </w:pPr>
    </w:p>
    <w:p w14:paraId="2A20FEF0" w14:textId="28B6A1D3" w:rsidR="00316762" w:rsidRDefault="00316762" w:rsidP="00316762">
      <w:pPr>
        <w:tabs>
          <w:tab w:val="left" w:pos="289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16AEAB5" w14:textId="77777777" w:rsidR="00316762" w:rsidRPr="00316762" w:rsidRDefault="00316762" w:rsidP="00316762">
      <w:pPr>
        <w:tabs>
          <w:tab w:val="left" w:pos="2893"/>
        </w:tabs>
        <w:rPr>
          <w:sz w:val="24"/>
          <w:szCs w:val="24"/>
        </w:rPr>
      </w:pPr>
    </w:p>
    <w:tbl>
      <w:tblPr>
        <w:tblStyle w:val="TableGrid"/>
        <w:tblpPr w:leftFromText="180" w:rightFromText="180" w:horzAnchor="margin" w:tblpXSpec="center" w:tblpY="-14413"/>
        <w:tblW w:w="5387" w:type="pct"/>
        <w:tblLayout w:type="fixed"/>
        <w:tblLook w:val="04A0" w:firstRow="1" w:lastRow="0" w:firstColumn="1" w:lastColumn="0" w:noHBand="0" w:noVBand="1"/>
      </w:tblPr>
      <w:tblGrid>
        <w:gridCol w:w="11265"/>
      </w:tblGrid>
      <w:tr w:rsidR="008142D0" w:rsidRPr="009C5284" w14:paraId="0F196102" w14:textId="77777777" w:rsidTr="00316762">
        <w:trPr>
          <w:trHeight w:val="706"/>
        </w:trPr>
        <w:tc>
          <w:tcPr>
            <w:tcW w:w="5000" w:type="pct"/>
          </w:tcPr>
          <w:p w14:paraId="766C1F0C" w14:textId="40C25239" w:rsidR="008142D0" w:rsidRPr="008D3C67" w:rsidRDefault="008142D0" w:rsidP="00316762">
            <w:pPr>
              <w:pStyle w:val="Heading4"/>
              <w:spacing w:before="120"/>
              <w:jc w:val="center"/>
              <w:outlineLvl w:val="3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t>Please write below a short description (</w:t>
            </w:r>
            <w:r w:rsidR="008D3C67" w:rsidRPr="008D3C67">
              <w:rPr>
                <w:rFonts w:cstheme="minorHAnsi"/>
                <w:bCs/>
                <w:sz w:val="24"/>
                <w:szCs w:val="24"/>
              </w:rPr>
              <w:t>500</w:t>
            </w:r>
            <w:r w:rsidRPr="008D3C67">
              <w:rPr>
                <w:rFonts w:cstheme="minorHAnsi"/>
                <w:bCs/>
                <w:sz w:val="24"/>
                <w:szCs w:val="24"/>
              </w:rPr>
              <w:t xml:space="preserve"> words or less) on the contribution the nominee has made to the community.  Include significant achievements and any other useful information that supports this nomination.</w:t>
            </w:r>
          </w:p>
          <w:p w14:paraId="2CF005C0" w14:textId="77777777" w:rsidR="008142D0" w:rsidRPr="008142D0" w:rsidRDefault="008142D0" w:rsidP="00316762">
            <w:pPr>
              <w:pStyle w:val="Heading4"/>
              <w:spacing w:before="120"/>
              <w:jc w:val="center"/>
              <w:outlineLvl w:val="3"/>
              <w:rPr>
                <w:b w:val="0"/>
                <w:sz w:val="22"/>
              </w:rPr>
            </w:pPr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(</w:t>
            </w:r>
            <w:proofErr w:type="gramStart"/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please</w:t>
            </w:r>
            <w:proofErr w:type="gramEnd"/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 xml:space="preserve"> include duration &amp; years i.e. 1980 – 1985 applicable to each contribution</w:t>
            </w:r>
            <w:r w:rsidRPr="008D3C67">
              <w:rPr>
                <w:rFonts w:cstheme="minorHAnsi"/>
                <w:b w:val="0"/>
                <w:bCs/>
                <w:sz w:val="22"/>
                <w:szCs w:val="28"/>
              </w:rPr>
              <w:t>)</w:t>
            </w:r>
          </w:p>
        </w:tc>
      </w:tr>
      <w:tr w:rsidR="008142D0" w:rsidRPr="009C5284" w14:paraId="5360652C" w14:textId="77777777" w:rsidTr="00316762">
        <w:trPr>
          <w:trHeight w:val="13472"/>
        </w:trPr>
        <w:sdt>
          <w:sdtPr>
            <w:rPr>
              <w:rFonts w:ascii="Arial" w:hAnsi="Arial" w:cs="Arial"/>
              <w:b w:val="0"/>
              <w:sz w:val="24"/>
              <w:szCs w:val="24"/>
            </w:rPr>
            <w:id w:val="842894600"/>
            <w:placeholder>
              <w:docPart w:val="DefaultPlaceholder_-1854013440"/>
            </w:placeholder>
            <w:showingPlcHdr/>
          </w:sdtPr>
          <w:sdtContent>
            <w:tc>
              <w:tcPr>
                <w:tcW w:w="5000" w:type="pct"/>
              </w:tcPr>
              <w:p w14:paraId="5BAB3D6D" w14:textId="6A130E23" w:rsidR="008142D0" w:rsidRPr="009C5284" w:rsidRDefault="00316762" w:rsidP="00316762">
                <w:pPr>
                  <w:pStyle w:val="Heading4"/>
                  <w:spacing w:before="120"/>
                  <w:outlineLvl w:val="3"/>
                  <w:rPr>
                    <w:rFonts w:ascii="Arial" w:hAnsi="Arial" w:cs="Arial"/>
                    <w:b w:val="0"/>
                    <w:sz w:val="24"/>
                    <w:szCs w:val="24"/>
                  </w:rPr>
                </w:pPr>
                <w:r w:rsidRPr="00506D9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90045F1" w14:textId="77777777" w:rsidR="007D4E16" w:rsidRDefault="007D4E16" w:rsidP="00316762">
      <w:pPr>
        <w:spacing w:before="120" w:after="0" w:line="240" w:lineRule="auto"/>
      </w:pPr>
      <w:r>
        <w:rPr>
          <w:b/>
        </w:rPr>
        <w:br w:type="page"/>
      </w:r>
    </w:p>
    <w:tbl>
      <w:tblPr>
        <w:tblStyle w:val="TableGrid"/>
        <w:tblW w:w="538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1265"/>
      </w:tblGrid>
      <w:tr w:rsidR="008142D0" w:rsidRPr="009C5284" w14:paraId="1123B843" w14:textId="77777777" w:rsidTr="00A70FC2">
        <w:trPr>
          <w:trHeight w:val="424"/>
        </w:trPr>
        <w:tc>
          <w:tcPr>
            <w:tcW w:w="5000" w:type="pct"/>
          </w:tcPr>
          <w:p w14:paraId="34163C60" w14:textId="527437FA" w:rsidR="008142D0" w:rsidRPr="008D3C67" w:rsidRDefault="008142D0" w:rsidP="00316762">
            <w:pPr>
              <w:pStyle w:val="Heading4"/>
              <w:spacing w:before="120"/>
              <w:jc w:val="center"/>
              <w:outlineLvl w:val="3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lastRenderedPageBreak/>
              <w:t xml:space="preserve">Please list any past and present membership of Community/Sporting/Professional Bodies </w:t>
            </w:r>
            <w:proofErr w:type="spellStart"/>
            <w:r w:rsidR="003F1E99">
              <w:rPr>
                <w:rFonts w:cstheme="minorHAnsi"/>
                <w:bCs/>
                <w:sz w:val="24"/>
                <w:szCs w:val="24"/>
              </w:rPr>
              <w:t>e</w:t>
            </w:r>
            <w:r w:rsidRPr="008D3C67">
              <w:rPr>
                <w:rFonts w:cstheme="minorHAnsi"/>
                <w:bCs/>
                <w:sz w:val="24"/>
                <w:szCs w:val="24"/>
              </w:rPr>
              <w:t>tc</w:t>
            </w:r>
            <w:proofErr w:type="spellEnd"/>
          </w:p>
          <w:p w14:paraId="5416FE39" w14:textId="77777777" w:rsidR="008142D0" w:rsidRPr="008142D0" w:rsidRDefault="008142D0" w:rsidP="00316762">
            <w:pPr>
              <w:pStyle w:val="Heading4"/>
              <w:spacing w:before="120"/>
              <w:jc w:val="center"/>
              <w:outlineLvl w:val="3"/>
              <w:rPr>
                <w:rFonts w:ascii="Arial" w:hAnsi="Arial" w:cs="Arial"/>
                <w:b w:val="0"/>
                <w:sz w:val="24"/>
                <w:szCs w:val="24"/>
              </w:rPr>
            </w:pPr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(</w:t>
            </w:r>
            <w:proofErr w:type="gramStart"/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please</w:t>
            </w:r>
            <w:proofErr w:type="gramEnd"/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 xml:space="preserve"> include office bearing positions held - if applicable</w:t>
            </w:r>
            <w:r w:rsidRPr="008D3C67">
              <w:rPr>
                <w:rFonts w:cstheme="minorHAnsi"/>
                <w:b w:val="0"/>
                <w:bCs/>
                <w:sz w:val="22"/>
                <w:szCs w:val="28"/>
              </w:rPr>
              <w:t>)</w:t>
            </w:r>
          </w:p>
        </w:tc>
      </w:tr>
      <w:tr w:rsidR="008142D0" w:rsidRPr="009C5284" w14:paraId="6E8882C9" w14:textId="77777777" w:rsidTr="007D4E16">
        <w:trPr>
          <w:trHeight w:val="13624"/>
        </w:trPr>
        <w:sdt>
          <w:sdtPr>
            <w:rPr>
              <w:rFonts w:ascii="Arial" w:hAnsi="Arial" w:cs="Arial"/>
              <w:b/>
              <w:sz w:val="24"/>
              <w:szCs w:val="24"/>
            </w:rPr>
            <w:id w:val="-1540048169"/>
            <w:placeholder>
              <w:docPart w:val="DefaultPlaceholder_-1854013440"/>
            </w:placeholder>
            <w:showingPlcHdr/>
          </w:sdtPr>
          <w:sdtContent>
            <w:tc>
              <w:tcPr>
                <w:tcW w:w="5000" w:type="pct"/>
              </w:tcPr>
              <w:p w14:paraId="226096DE" w14:textId="0F32997A" w:rsidR="008142D0" w:rsidRPr="009C5284" w:rsidRDefault="00316762" w:rsidP="00316762">
                <w:pPr>
                  <w:spacing w:before="120"/>
                  <w:jc w:val="both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506D9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39BDBB4" w14:textId="7A882276" w:rsidR="00852B3B" w:rsidRDefault="00852B3B" w:rsidP="00316762">
      <w:pPr>
        <w:spacing w:before="120" w:after="0" w:line="240" w:lineRule="auto"/>
        <w:rPr>
          <w:sz w:val="16"/>
          <w:szCs w:val="16"/>
        </w:rPr>
      </w:pPr>
    </w:p>
    <w:p w14:paraId="539F08FE" w14:textId="1728E97E" w:rsidR="007D4E16" w:rsidRDefault="007D4E16" w:rsidP="00316762">
      <w:pPr>
        <w:spacing w:before="120" w:after="0" w:line="240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37602FA" w14:textId="6783A9F9" w:rsidR="00863AA0" w:rsidRDefault="00472195" w:rsidP="00316762">
      <w:pPr>
        <w:pBdr>
          <w:top w:val="single" w:sz="12" w:space="1" w:color="auto"/>
        </w:pBdr>
        <w:spacing w:before="120" w:after="0" w:line="240" w:lineRule="auto"/>
        <w:ind w:left="-391" w:firstLine="391"/>
        <w:rPr>
          <w:rFonts w:ascii="Arial" w:hAnsi="Arial" w:cs="Arial"/>
          <w:b/>
        </w:rPr>
      </w:pPr>
      <w:r w:rsidRPr="00AC39E6">
        <w:rPr>
          <w:rFonts w:cstheme="minorHAnsi"/>
          <w:noProof/>
          <w:color w:val="9ACCCD"/>
          <w:sz w:val="32"/>
          <w:szCs w:val="32"/>
          <w:lang w:val="en-AU" w:eastAsia="en-AU"/>
        </w:rPr>
        <w:lastRenderedPageBreak/>
        <w:drawing>
          <wp:anchor distT="0" distB="0" distL="114300" distR="114300" simplePos="0" relativeHeight="251659264" behindDoc="1" locked="0" layoutInCell="1" allowOverlap="1" wp14:anchorId="50012B9B" wp14:editId="32CC2894">
            <wp:simplePos x="0" y="0"/>
            <wp:positionH relativeFrom="column">
              <wp:posOffset>5486400</wp:posOffset>
            </wp:positionH>
            <wp:positionV relativeFrom="paragraph">
              <wp:posOffset>106189</wp:posOffset>
            </wp:positionV>
            <wp:extent cx="1121434" cy="699858"/>
            <wp:effectExtent l="0" t="0" r="2540" b="5080"/>
            <wp:wrapNone/>
            <wp:docPr id="5" name="Picture 5" descr="G:\Master Documents\Logos\2020 Shire Logo\Growing the Future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ster Documents\Logos\2020 Shire Logo\Growing the Future Blac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34" cy="6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3ED67" w14:textId="68D2B0A8" w:rsidR="00A91D5C" w:rsidRPr="005E3B36" w:rsidRDefault="00840291" w:rsidP="00316762">
      <w:pPr>
        <w:spacing w:before="120" w:after="0" w:line="240" w:lineRule="auto"/>
        <w:ind w:left="-391" w:firstLine="39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Young </w:t>
      </w:r>
      <w:r w:rsidR="00A91D5C" w:rsidRPr="005E3B36">
        <w:rPr>
          <w:rFonts w:ascii="Arial" w:hAnsi="Arial" w:cs="Arial"/>
          <w:b/>
        </w:rPr>
        <w:t>Citizen of The Year Award – Criteria &amp; Eligibility</w:t>
      </w:r>
    </w:p>
    <w:p w14:paraId="2EEF2B9C" w14:textId="09B43EB1" w:rsidR="005E3B36" w:rsidRDefault="005E3B36" w:rsidP="00316762">
      <w:pPr>
        <w:spacing w:before="120" w:after="0" w:line="240" w:lineRule="auto"/>
        <w:ind w:left="284" w:hanging="11"/>
        <w:jc w:val="both"/>
        <w:rPr>
          <w:i/>
          <w:iCs/>
          <w:sz w:val="24"/>
          <w:szCs w:val="24"/>
        </w:rPr>
      </w:pPr>
    </w:p>
    <w:p w14:paraId="62D5C8FE" w14:textId="6274FC87" w:rsidR="00840291" w:rsidRDefault="00840291" w:rsidP="00316762">
      <w:pPr>
        <w:spacing w:before="120" w:after="0" w:line="240" w:lineRule="auto"/>
        <w:ind w:left="284" w:hanging="11"/>
        <w:jc w:val="both"/>
        <w:rPr>
          <w:i/>
          <w:iCs/>
          <w:sz w:val="24"/>
          <w:szCs w:val="24"/>
        </w:rPr>
      </w:pPr>
    </w:p>
    <w:p w14:paraId="5FE24D44" w14:textId="7FAE5929" w:rsidR="007D4E16" w:rsidRPr="00025B68" w:rsidRDefault="007D4E16" w:rsidP="00316762">
      <w:pPr>
        <w:spacing w:before="120" w:after="0" w:line="240" w:lineRule="auto"/>
        <w:ind w:left="11" w:hanging="11"/>
        <w:rPr>
          <w:b/>
          <w:bCs/>
          <w:i/>
          <w:iCs/>
          <w:sz w:val="24"/>
          <w:szCs w:val="24"/>
        </w:rPr>
      </w:pPr>
      <w:r w:rsidRPr="00025B68">
        <w:rPr>
          <w:b/>
          <w:bCs/>
          <w:i/>
          <w:iCs/>
          <w:sz w:val="24"/>
          <w:szCs w:val="24"/>
        </w:rPr>
        <w:t>*</w:t>
      </w:r>
      <w:r>
        <w:rPr>
          <w:b/>
          <w:bCs/>
          <w:i/>
          <w:iCs/>
          <w:sz w:val="24"/>
          <w:szCs w:val="24"/>
        </w:rPr>
        <w:t xml:space="preserve">Nominations are based on events held </w:t>
      </w:r>
      <w:r w:rsidRPr="00025B68">
        <w:rPr>
          <w:b/>
          <w:bCs/>
          <w:i/>
          <w:iCs/>
          <w:sz w:val="24"/>
          <w:szCs w:val="24"/>
        </w:rPr>
        <w:t>throughout the 2021 year, and the awards will be presented on Australia Day 2022.</w:t>
      </w:r>
    </w:p>
    <w:p w14:paraId="31CB50AA" w14:textId="77777777" w:rsidR="007D4E16" w:rsidRPr="00863AA0" w:rsidRDefault="007D4E16" w:rsidP="00316762">
      <w:pPr>
        <w:spacing w:before="120" w:after="0" w:line="240" w:lineRule="auto"/>
        <w:ind w:left="284" w:hanging="11"/>
        <w:jc w:val="both"/>
        <w:rPr>
          <w:i/>
          <w:iCs/>
          <w:sz w:val="24"/>
          <w:szCs w:val="24"/>
        </w:rPr>
      </w:pPr>
    </w:p>
    <w:p w14:paraId="6078D7F3" w14:textId="6BA664B8" w:rsidR="00840291" w:rsidRDefault="00840291" w:rsidP="00316762">
      <w:pPr>
        <w:numPr>
          <w:ilvl w:val="0"/>
          <w:numId w:val="27"/>
        </w:numPr>
        <w:spacing w:before="120"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A nominee must be an Australian citizen. </w:t>
      </w:r>
    </w:p>
    <w:p w14:paraId="6972D822" w14:textId="77777777" w:rsidR="00840291" w:rsidRPr="007D4E16" w:rsidRDefault="00840291" w:rsidP="00316762">
      <w:pPr>
        <w:spacing w:before="120" w:after="0" w:line="240" w:lineRule="auto"/>
        <w:ind w:left="720"/>
        <w:contextualSpacing/>
        <w:jc w:val="both"/>
        <w:rPr>
          <w:rFonts w:eastAsia="Calibri" w:cstheme="minorHAnsi"/>
          <w:i/>
          <w:sz w:val="20"/>
          <w:szCs w:val="20"/>
          <w:lang w:val="en-AU"/>
        </w:rPr>
      </w:pPr>
    </w:p>
    <w:p w14:paraId="17016DA8" w14:textId="75DA82C4" w:rsidR="00840291" w:rsidRDefault="00840291" w:rsidP="00316762">
      <w:pPr>
        <w:numPr>
          <w:ilvl w:val="0"/>
          <w:numId w:val="27"/>
        </w:numPr>
        <w:spacing w:before="120"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The nominee must be a resident of the Shire of Brookton local government area for the year immediately prior to granting of the Award.</w:t>
      </w:r>
    </w:p>
    <w:p w14:paraId="5AD7810D" w14:textId="77777777" w:rsidR="00840291" w:rsidRPr="007D4E16" w:rsidRDefault="00840291" w:rsidP="00316762">
      <w:pPr>
        <w:spacing w:before="120" w:after="0" w:line="240" w:lineRule="auto"/>
        <w:ind w:left="720"/>
        <w:contextualSpacing/>
        <w:jc w:val="both"/>
        <w:rPr>
          <w:rFonts w:eastAsia="Calibri" w:cstheme="minorHAnsi"/>
          <w:i/>
          <w:sz w:val="20"/>
          <w:szCs w:val="20"/>
          <w:lang w:val="en-AU"/>
        </w:rPr>
      </w:pPr>
    </w:p>
    <w:p w14:paraId="2CD87A7C" w14:textId="50299F70" w:rsidR="00840291" w:rsidRPr="00840291" w:rsidRDefault="00840291" w:rsidP="00316762">
      <w:pPr>
        <w:numPr>
          <w:ilvl w:val="0"/>
          <w:numId w:val="27"/>
        </w:numPr>
        <w:spacing w:before="120"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The nominee must be at least 16 years of age and no more than 30 years of age on 26th January of the year in which the award is presented. </w:t>
      </w:r>
    </w:p>
    <w:p w14:paraId="529718CE" w14:textId="77777777" w:rsidR="00840291" w:rsidRDefault="00840291" w:rsidP="00316762">
      <w:pPr>
        <w:spacing w:before="120" w:after="0" w:line="240" w:lineRule="auto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07DFA039" w14:textId="187EC6A3" w:rsidR="00840291" w:rsidRPr="00840291" w:rsidRDefault="00840291" w:rsidP="00316762">
      <w:pPr>
        <w:numPr>
          <w:ilvl w:val="0"/>
          <w:numId w:val="27"/>
        </w:numPr>
        <w:spacing w:before="120"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The nominee should have a proven record of achievement within the Shire of Brookton Council area. </w:t>
      </w:r>
    </w:p>
    <w:p w14:paraId="46789A16" w14:textId="77777777" w:rsidR="00840291" w:rsidRDefault="00840291" w:rsidP="00316762">
      <w:pPr>
        <w:spacing w:before="120" w:after="0" w:line="240" w:lineRule="auto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29124E86" w14:textId="099F7C84" w:rsidR="00840291" w:rsidRPr="00840291" w:rsidRDefault="00840291" w:rsidP="00316762">
      <w:pPr>
        <w:numPr>
          <w:ilvl w:val="0"/>
          <w:numId w:val="27"/>
        </w:numPr>
        <w:spacing w:before="120"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Regard will be given to participation in school activities, community involvement and charitable work, as well as work done to improve community life in the Brookton Shire Council area. </w:t>
      </w:r>
    </w:p>
    <w:p w14:paraId="1A021705" w14:textId="77777777" w:rsidR="00840291" w:rsidRDefault="00840291" w:rsidP="00316762">
      <w:pPr>
        <w:spacing w:before="120" w:after="0" w:line="240" w:lineRule="auto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3E5B3DC7" w14:textId="1BBC186F" w:rsidR="00840291" w:rsidRPr="00840291" w:rsidRDefault="00840291" w:rsidP="00316762">
      <w:pPr>
        <w:numPr>
          <w:ilvl w:val="0"/>
          <w:numId w:val="27"/>
        </w:numPr>
        <w:spacing w:before="120"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Recognition by peers will be </w:t>
      </w:r>
      <w:proofErr w:type="gramStart"/>
      <w:r w:rsidRPr="00840291">
        <w:rPr>
          <w:rFonts w:eastAsia="Calibri" w:cstheme="minorHAnsi"/>
          <w:i/>
          <w:sz w:val="24"/>
          <w:szCs w:val="24"/>
          <w:lang w:val="en-AU"/>
        </w:rPr>
        <w:t>taken into account</w:t>
      </w:r>
      <w:proofErr w:type="gramEnd"/>
      <w:r w:rsidRPr="00840291">
        <w:rPr>
          <w:rFonts w:eastAsia="Calibri" w:cstheme="minorHAnsi"/>
          <w:i/>
          <w:sz w:val="24"/>
          <w:szCs w:val="24"/>
          <w:lang w:val="en-AU"/>
        </w:rPr>
        <w:t xml:space="preserve">. </w:t>
      </w:r>
    </w:p>
    <w:p w14:paraId="0E699C63" w14:textId="77777777" w:rsidR="00840291" w:rsidRDefault="00840291" w:rsidP="00316762">
      <w:pPr>
        <w:spacing w:before="120" w:after="0" w:line="240" w:lineRule="auto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4D5DBFA1" w14:textId="5D39D33C" w:rsidR="00840291" w:rsidRPr="00840291" w:rsidRDefault="00840291" w:rsidP="00316762">
      <w:pPr>
        <w:numPr>
          <w:ilvl w:val="0"/>
          <w:numId w:val="27"/>
        </w:numPr>
        <w:spacing w:before="120"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Shire of Brookton Councillors, sitting State and Federal politicians and current viceregal officers are not eligible. </w:t>
      </w:r>
    </w:p>
    <w:p w14:paraId="36F68873" w14:textId="77777777" w:rsidR="00840291" w:rsidRDefault="00840291" w:rsidP="00316762">
      <w:pPr>
        <w:spacing w:before="120" w:after="0" w:line="240" w:lineRule="auto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208D5024" w14:textId="04A1318C" w:rsidR="00840291" w:rsidRPr="00840291" w:rsidRDefault="00840291" w:rsidP="00316762">
      <w:pPr>
        <w:numPr>
          <w:ilvl w:val="0"/>
          <w:numId w:val="27"/>
        </w:numPr>
        <w:spacing w:before="120"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A Shire of Brookton Council employee, whilst employed by the Council, is not eligible. </w:t>
      </w:r>
    </w:p>
    <w:p w14:paraId="0BB64444" w14:textId="77777777" w:rsidR="00840291" w:rsidRDefault="00840291" w:rsidP="00316762">
      <w:pPr>
        <w:spacing w:before="120" w:after="0" w:line="240" w:lineRule="auto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684847F2" w14:textId="2ADD6D49" w:rsidR="00840291" w:rsidRPr="00840291" w:rsidRDefault="00840291" w:rsidP="00316762">
      <w:pPr>
        <w:numPr>
          <w:ilvl w:val="0"/>
          <w:numId w:val="27"/>
        </w:numPr>
        <w:spacing w:before="120"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A person cannot receive a second award in the same category. </w:t>
      </w:r>
    </w:p>
    <w:p w14:paraId="58E1D37B" w14:textId="77777777" w:rsidR="00840291" w:rsidRDefault="00840291" w:rsidP="00316762">
      <w:pPr>
        <w:spacing w:before="120" w:after="0" w:line="240" w:lineRule="auto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37FD0B12" w14:textId="6A65A7C3" w:rsidR="00840291" w:rsidRPr="00840291" w:rsidRDefault="00840291" w:rsidP="00316762">
      <w:pPr>
        <w:numPr>
          <w:ilvl w:val="0"/>
          <w:numId w:val="27"/>
        </w:numPr>
        <w:spacing w:before="120"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The name and contact details of at least one (1) referee must be supplied with the nomination.</w:t>
      </w:r>
    </w:p>
    <w:p w14:paraId="0CF84EAD" w14:textId="77777777" w:rsidR="00840291" w:rsidRDefault="00840291" w:rsidP="00316762">
      <w:pPr>
        <w:spacing w:before="120" w:after="0" w:line="240" w:lineRule="auto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019E8A8F" w14:textId="42AF60A4" w:rsidR="00840291" w:rsidRDefault="00840291" w:rsidP="00316762">
      <w:pPr>
        <w:numPr>
          <w:ilvl w:val="0"/>
          <w:numId w:val="27"/>
        </w:numPr>
        <w:spacing w:before="120"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The nomination should explain the achievements and background of the nominee, and the reasons for the nomination, and address as many of the following aspects as </w:t>
      </w:r>
      <w:proofErr w:type="gramStart"/>
      <w:r w:rsidRPr="00840291">
        <w:rPr>
          <w:rFonts w:eastAsia="Calibri" w:cstheme="minorHAnsi"/>
          <w:i/>
          <w:sz w:val="24"/>
          <w:szCs w:val="24"/>
          <w:lang w:val="en-AU"/>
        </w:rPr>
        <w:t>possible;</w:t>
      </w:r>
      <w:proofErr w:type="gramEnd"/>
    </w:p>
    <w:p w14:paraId="5D1B51C3" w14:textId="77777777" w:rsidR="00840291" w:rsidRPr="00840291" w:rsidRDefault="00840291" w:rsidP="00316762">
      <w:pPr>
        <w:spacing w:before="120" w:after="0" w:line="240" w:lineRule="auto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3A363B55" w14:textId="77777777" w:rsidR="00840291" w:rsidRPr="00840291" w:rsidRDefault="00840291" w:rsidP="00316762">
      <w:pPr>
        <w:numPr>
          <w:ilvl w:val="0"/>
          <w:numId w:val="28"/>
        </w:numPr>
        <w:spacing w:before="120"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Personal, </w:t>
      </w:r>
      <w:proofErr w:type="gramStart"/>
      <w:r w:rsidRPr="00840291">
        <w:rPr>
          <w:rFonts w:eastAsia="Calibri" w:cstheme="minorHAnsi"/>
          <w:i/>
          <w:sz w:val="24"/>
          <w:szCs w:val="24"/>
          <w:lang w:val="en-AU"/>
        </w:rPr>
        <w:t>academic</w:t>
      </w:r>
      <w:proofErr w:type="gramEnd"/>
      <w:r w:rsidRPr="00840291">
        <w:rPr>
          <w:rFonts w:eastAsia="Calibri" w:cstheme="minorHAnsi"/>
          <w:i/>
          <w:sz w:val="24"/>
          <w:szCs w:val="24"/>
          <w:lang w:val="en-AU"/>
        </w:rPr>
        <w:t xml:space="preserve"> and professional achievements and commitment; past current and future. </w:t>
      </w:r>
    </w:p>
    <w:p w14:paraId="4D8F0C3D" w14:textId="77777777" w:rsidR="00840291" w:rsidRPr="00840291" w:rsidRDefault="00840291" w:rsidP="00316762">
      <w:pPr>
        <w:numPr>
          <w:ilvl w:val="0"/>
          <w:numId w:val="28"/>
        </w:numPr>
        <w:spacing w:before="120"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Contribution in the relevant field i.e. how has the nominee “put back” into their field to benefit others. </w:t>
      </w:r>
    </w:p>
    <w:p w14:paraId="03D555BB" w14:textId="77777777" w:rsidR="00840291" w:rsidRPr="00840291" w:rsidRDefault="00840291" w:rsidP="00316762">
      <w:pPr>
        <w:numPr>
          <w:ilvl w:val="0"/>
          <w:numId w:val="28"/>
        </w:numPr>
        <w:spacing w:before="120"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Demonstrated leadership, </w:t>
      </w:r>
      <w:proofErr w:type="gramStart"/>
      <w:r w:rsidRPr="00840291">
        <w:rPr>
          <w:rFonts w:eastAsia="Calibri" w:cstheme="minorHAnsi"/>
          <w:i/>
          <w:sz w:val="24"/>
          <w:szCs w:val="24"/>
          <w:lang w:val="en-AU"/>
        </w:rPr>
        <w:t>innovation</w:t>
      </w:r>
      <w:proofErr w:type="gramEnd"/>
      <w:r w:rsidRPr="00840291">
        <w:rPr>
          <w:rFonts w:eastAsia="Calibri" w:cstheme="minorHAnsi"/>
          <w:i/>
          <w:sz w:val="24"/>
          <w:szCs w:val="24"/>
          <w:lang w:val="en-AU"/>
        </w:rPr>
        <w:t xml:space="preserve"> and creativity. </w:t>
      </w:r>
    </w:p>
    <w:p w14:paraId="2A46AB0C" w14:textId="77777777" w:rsidR="00840291" w:rsidRPr="00840291" w:rsidRDefault="00840291" w:rsidP="00316762">
      <w:pPr>
        <w:numPr>
          <w:ilvl w:val="0"/>
          <w:numId w:val="28"/>
        </w:numPr>
        <w:spacing w:before="120"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Personal interests and community and voluntary involvement. </w:t>
      </w:r>
    </w:p>
    <w:p w14:paraId="741CA31A" w14:textId="77777777" w:rsidR="00840291" w:rsidRPr="00840291" w:rsidRDefault="00840291" w:rsidP="00316762">
      <w:pPr>
        <w:numPr>
          <w:ilvl w:val="0"/>
          <w:numId w:val="28"/>
        </w:numPr>
        <w:spacing w:before="120"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Contribution to the Brookton Shire Council community. </w:t>
      </w:r>
    </w:p>
    <w:p w14:paraId="09AA220C" w14:textId="77777777" w:rsidR="00840291" w:rsidRPr="00840291" w:rsidRDefault="00840291" w:rsidP="00316762">
      <w:pPr>
        <w:numPr>
          <w:ilvl w:val="0"/>
          <w:numId w:val="28"/>
        </w:numPr>
        <w:spacing w:before="120"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Future goals and likely impact. </w:t>
      </w:r>
    </w:p>
    <w:p w14:paraId="5EE8D4BD" w14:textId="77777777" w:rsidR="00840291" w:rsidRPr="00840291" w:rsidRDefault="00840291" w:rsidP="00316762">
      <w:pPr>
        <w:numPr>
          <w:ilvl w:val="0"/>
          <w:numId w:val="28"/>
        </w:numPr>
        <w:spacing w:before="120"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Degree of difficulty of the achievement and sacrifices made.</w:t>
      </w:r>
    </w:p>
    <w:p w14:paraId="25364136" w14:textId="77777777" w:rsidR="00840291" w:rsidRPr="00840291" w:rsidRDefault="00840291" w:rsidP="00316762">
      <w:pPr>
        <w:numPr>
          <w:ilvl w:val="0"/>
          <w:numId w:val="28"/>
        </w:numPr>
        <w:spacing w:before="120"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Previous Awards and recognitions.</w:t>
      </w:r>
    </w:p>
    <w:p w14:paraId="2D707355" w14:textId="77777777" w:rsidR="00840291" w:rsidRPr="00840291" w:rsidRDefault="00840291" w:rsidP="00316762">
      <w:pPr>
        <w:numPr>
          <w:ilvl w:val="0"/>
          <w:numId w:val="28"/>
        </w:numPr>
        <w:spacing w:before="120"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Nature and length of involvement. </w:t>
      </w:r>
    </w:p>
    <w:p w14:paraId="4E055EFE" w14:textId="77777777" w:rsidR="00840291" w:rsidRPr="00840291" w:rsidRDefault="00840291" w:rsidP="00316762">
      <w:pPr>
        <w:numPr>
          <w:ilvl w:val="0"/>
          <w:numId w:val="28"/>
        </w:numPr>
        <w:spacing w:before="120"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Voluntary work beyond paid employment. </w:t>
      </w:r>
    </w:p>
    <w:p w14:paraId="3F1A0B51" w14:textId="7C1C8C0A" w:rsidR="00840291" w:rsidRDefault="00840291" w:rsidP="00316762">
      <w:pPr>
        <w:numPr>
          <w:ilvl w:val="0"/>
          <w:numId w:val="28"/>
        </w:numPr>
        <w:spacing w:before="120"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Achievements as an individual or as part of a group or organisation.</w:t>
      </w:r>
    </w:p>
    <w:p w14:paraId="6E35528B" w14:textId="77777777" w:rsidR="00840291" w:rsidRPr="00840291" w:rsidRDefault="00840291" w:rsidP="00316762">
      <w:pPr>
        <w:spacing w:before="120" w:after="0" w:line="240" w:lineRule="auto"/>
        <w:ind w:left="144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509B65E2" w14:textId="270AA39B" w:rsidR="00662C52" w:rsidRPr="007D4E16" w:rsidRDefault="00840291" w:rsidP="00316762">
      <w:pPr>
        <w:spacing w:before="120" w:after="0" w:line="240" w:lineRule="auto"/>
        <w:ind w:right="310" w:firstLine="3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One (1) award per ward in this Category may be awarded each year.</w:t>
      </w:r>
    </w:p>
    <w:p w14:paraId="1A41EFBA" w14:textId="77777777" w:rsidR="00863AA0" w:rsidRPr="00863AA0" w:rsidRDefault="00863AA0" w:rsidP="00316762">
      <w:pPr>
        <w:pBdr>
          <w:bottom w:val="single" w:sz="12" w:space="1" w:color="auto"/>
        </w:pBdr>
        <w:spacing w:before="120" w:after="0" w:line="240" w:lineRule="auto"/>
        <w:ind w:left="11" w:right="27" w:hanging="11"/>
        <w:jc w:val="both"/>
        <w:rPr>
          <w:i/>
          <w:iCs/>
          <w:sz w:val="24"/>
          <w:szCs w:val="24"/>
        </w:rPr>
      </w:pPr>
    </w:p>
    <w:sectPr w:rsidR="00863AA0" w:rsidRPr="00863AA0" w:rsidSect="00D03C6B">
      <w:headerReference w:type="first" r:id="rId14"/>
      <w:pgSz w:w="11906" w:h="16838" w:code="9"/>
      <w:pgMar w:top="567" w:right="720" w:bottom="567" w:left="720" w:header="567" w:footer="51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1169F" w14:textId="77777777" w:rsidR="007B7DEF" w:rsidRDefault="007B7DEF" w:rsidP="00650259">
      <w:pPr>
        <w:spacing w:after="0" w:line="240" w:lineRule="auto"/>
      </w:pPr>
      <w:r>
        <w:separator/>
      </w:r>
    </w:p>
  </w:endnote>
  <w:endnote w:type="continuationSeparator" w:id="0">
    <w:p w14:paraId="24523147" w14:textId="77777777" w:rsidR="007B7DEF" w:rsidRDefault="007B7DE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F00F3B-E46D-40CC-9397-FE1C5AD9C9F7}"/>
    <w:embedBold r:id="rId2" w:fontKey="{2905075D-3033-4D63-9D4E-AF9D027AFC89}"/>
    <w:embedItalic r:id="rId3" w:fontKey="{C12D88C0-ED85-4C24-89F6-E7B15364415A}"/>
    <w:embedBoldItalic r:id="rId4" w:fontKey="{B1859A96-07DD-48BD-A8F1-9897A0AA47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39F9A9A-EE86-40A8-BDC8-4D3B0025F883}"/>
    <w:embedBold r:id="rId6" w:fontKey="{39567B1E-E35A-4CBB-BEFF-6601A882F378}"/>
    <w:embedItalic r:id="rId7" w:fontKey="{694DEF26-997A-46B5-866F-8FD3607E9D2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A1B9585-D0C6-41B6-99D0-C2443C53E8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AD398" w14:textId="77777777" w:rsidR="007B7DEF" w:rsidRDefault="007B7DEF" w:rsidP="00650259">
      <w:pPr>
        <w:spacing w:after="0" w:line="240" w:lineRule="auto"/>
      </w:pPr>
      <w:r>
        <w:separator/>
      </w:r>
    </w:p>
  </w:footnote>
  <w:footnote w:type="continuationSeparator" w:id="0">
    <w:p w14:paraId="67B83639" w14:textId="77777777" w:rsidR="007B7DEF" w:rsidRDefault="007B7DE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A8A58" w14:textId="2D0B7236" w:rsidR="00D74FC1" w:rsidRPr="00711D2D" w:rsidRDefault="000C6DE4" w:rsidP="00D74FC1">
    <w:pPr>
      <w:pStyle w:val="Header"/>
      <w:ind w:left="-284"/>
      <w:rPr>
        <w:rFonts w:asciiTheme="minorHAnsi" w:hAnsiTheme="minorHAnsi" w:cstheme="minorHAnsi"/>
        <w:color w:val="FC9936"/>
        <w:sz w:val="32"/>
        <w:szCs w:val="32"/>
      </w:rPr>
    </w:pPr>
    <w:r w:rsidRPr="00711D2D">
      <w:rPr>
        <w:rFonts w:asciiTheme="minorHAnsi" w:hAnsiTheme="minorHAnsi" w:cstheme="minorHAnsi"/>
        <w:noProof/>
        <w:color w:val="FC9936"/>
        <w:sz w:val="32"/>
        <w:szCs w:val="32"/>
        <w:lang w:val="en-AU" w:eastAsia="en-AU"/>
      </w:rPr>
      <w:drawing>
        <wp:anchor distT="0" distB="0" distL="114300" distR="114300" simplePos="0" relativeHeight="251658240" behindDoc="1" locked="0" layoutInCell="1" allowOverlap="1" wp14:anchorId="6BAC3CA3" wp14:editId="44D0CDBD">
          <wp:simplePos x="0" y="0"/>
          <wp:positionH relativeFrom="column">
            <wp:posOffset>5658569</wp:posOffset>
          </wp:positionH>
          <wp:positionV relativeFrom="paragraph">
            <wp:posOffset>-160607</wp:posOffset>
          </wp:positionV>
          <wp:extent cx="1121434" cy="699858"/>
          <wp:effectExtent l="0" t="0" r="2540" b="5080"/>
          <wp:wrapNone/>
          <wp:docPr id="4" name="Picture 4" descr="G:\Master Documents\Logos\2020 Shire Logo\Growing the Future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ster Documents\Logos\2020 Shire Logo\Growing the Future Bl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34" cy="699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FC1" w:rsidRPr="00711D2D">
      <w:rPr>
        <w:rFonts w:asciiTheme="minorHAnsi" w:hAnsiTheme="minorHAnsi" w:cstheme="minorHAnsi"/>
        <w:color w:val="FC9936"/>
        <w:sz w:val="32"/>
        <w:szCs w:val="32"/>
      </w:rPr>
      <w:t>202</w:t>
    </w:r>
    <w:r w:rsidR="004E457D" w:rsidRPr="00711D2D">
      <w:rPr>
        <w:rFonts w:asciiTheme="minorHAnsi" w:hAnsiTheme="minorHAnsi" w:cstheme="minorHAnsi"/>
        <w:color w:val="FC9936"/>
        <w:sz w:val="32"/>
        <w:szCs w:val="32"/>
      </w:rPr>
      <w:t>2</w:t>
    </w:r>
    <w:r w:rsidR="00D74FC1" w:rsidRPr="00711D2D">
      <w:rPr>
        <w:rFonts w:asciiTheme="minorHAnsi" w:hAnsiTheme="minorHAnsi" w:cstheme="minorHAnsi"/>
        <w:color w:val="FC9936"/>
        <w:sz w:val="32"/>
        <w:szCs w:val="32"/>
      </w:rPr>
      <w:t xml:space="preserve"> Australia Day</w:t>
    </w:r>
  </w:p>
  <w:p w14:paraId="0A3A55FF" w14:textId="0FAF3D42" w:rsidR="00D74FC1" w:rsidRPr="00711D2D" w:rsidRDefault="00840291" w:rsidP="00D74FC1">
    <w:pPr>
      <w:pStyle w:val="Header"/>
      <w:ind w:left="-284"/>
      <w:rPr>
        <w:rFonts w:asciiTheme="minorHAnsi" w:hAnsiTheme="minorHAnsi" w:cstheme="minorHAnsi"/>
        <w:color w:val="FC9936"/>
        <w:sz w:val="32"/>
        <w:szCs w:val="32"/>
      </w:rPr>
    </w:pPr>
    <w:r w:rsidRPr="00711D2D">
      <w:rPr>
        <w:rFonts w:asciiTheme="minorHAnsi" w:hAnsiTheme="minorHAnsi" w:cstheme="minorHAnsi"/>
        <w:color w:val="FC9936"/>
        <w:sz w:val="32"/>
        <w:szCs w:val="32"/>
      </w:rPr>
      <w:t xml:space="preserve">Young </w:t>
    </w:r>
    <w:r w:rsidR="00D74FC1" w:rsidRPr="00711D2D">
      <w:rPr>
        <w:rFonts w:asciiTheme="minorHAnsi" w:hAnsiTheme="minorHAnsi" w:cstheme="minorHAnsi"/>
        <w:color w:val="FC9936"/>
        <w:sz w:val="32"/>
        <w:szCs w:val="32"/>
      </w:rPr>
      <w:t>Citizen of the Year Award</w:t>
    </w:r>
  </w:p>
  <w:p w14:paraId="7B01CD35" w14:textId="684B1B5A" w:rsidR="00D74FC1" w:rsidRDefault="00D74FC1" w:rsidP="00472195">
    <w:pPr>
      <w:spacing w:after="0" w:line="240" w:lineRule="auto"/>
      <w:ind w:left="-284"/>
      <w:jc w:val="both"/>
      <w:rPr>
        <w:rFonts w:cstheme="minorHAnsi"/>
        <w:sz w:val="22"/>
        <w:szCs w:val="22"/>
      </w:rPr>
    </w:pPr>
    <w:r w:rsidRPr="008D3C67">
      <w:rPr>
        <w:rFonts w:cstheme="minorHAnsi"/>
        <w:sz w:val="22"/>
        <w:szCs w:val="22"/>
      </w:rPr>
      <w:t>The Shire of Brookton is seeking nominations from members of the public for the 202</w:t>
    </w:r>
    <w:r w:rsidR="004E457D">
      <w:rPr>
        <w:rFonts w:cstheme="minorHAnsi"/>
        <w:sz w:val="22"/>
        <w:szCs w:val="22"/>
      </w:rPr>
      <w:t>2</w:t>
    </w:r>
    <w:r w:rsidR="006A26C6">
      <w:rPr>
        <w:rFonts w:cstheme="minorHAnsi"/>
        <w:sz w:val="22"/>
        <w:szCs w:val="22"/>
      </w:rPr>
      <w:t xml:space="preserve"> </w:t>
    </w:r>
    <w:r w:rsidR="00840291">
      <w:rPr>
        <w:rFonts w:cstheme="minorHAnsi"/>
        <w:sz w:val="22"/>
        <w:szCs w:val="22"/>
      </w:rPr>
      <w:t xml:space="preserve">Young </w:t>
    </w:r>
    <w:r w:rsidRPr="008D3C67">
      <w:rPr>
        <w:rFonts w:cstheme="minorHAnsi"/>
        <w:sz w:val="22"/>
        <w:szCs w:val="22"/>
      </w:rPr>
      <w:t>Citizen of the Year Award.</w:t>
    </w:r>
  </w:p>
  <w:p w14:paraId="5029208D" w14:textId="77777777" w:rsidR="00D03C6B" w:rsidRPr="008D3C67" w:rsidRDefault="00D03C6B" w:rsidP="00472195">
    <w:pPr>
      <w:pBdr>
        <w:bottom w:val="single" w:sz="12" w:space="1" w:color="auto"/>
      </w:pBdr>
      <w:spacing w:line="240" w:lineRule="auto"/>
      <w:ind w:left="-284"/>
      <w:jc w:val="both"/>
      <w:rPr>
        <w:rFonts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230CDB"/>
    <w:multiLevelType w:val="hybridMultilevel"/>
    <w:tmpl w:val="D138C7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2F84C39"/>
    <w:multiLevelType w:val="hybridMultilevel"/>
    <w:tmpl w:val="37DA32E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C640A"/>
    <w:multiLevelType w:val="hybridMultilevel"/>
    <w:tmpl w:val="1DA24E72"/>
    <w:lvl w:ilvl="0" w:tplc="0C09001B">
      <w:start w:val="1"/>
      <w:numFmt w:val="lowerRoman"/>
      <w:lvlText w:val="%1."/>
      <w:lvlJc w:val="right"/>
      <w:pPr>
        <w:ind w:left="7743" w:hanging="360"/>
      </w:pPr>
    </w:lvl>
    <w:lvl w:ilvl="1" w:tplc="0C090019" w:tentative="1">
      <w:start w:val="1"/>
      <w:numFmt w:val="lowerLetter"/>
      <w:lvlText w:val="%2."/>
      <w:lvlJc w:val="left"/>
      <w:pPr>
        <w:ind w:left="8463" w:hanging="360"/>
      </w:pPr>
    </w:lvl>
    <w:lvl w:ilvl="2" w:tplc="0C09001B" w:tentative="1">
      <w:start w:val="1"/>
      <w:numFmt w:val="lowerRoman"/>
      <w:lvlText w:val="%3."/>
      <w:lvlJc w:val="right"/>
      <w:pPr>
        <w:ind w:left="9183" w:hanging="180"/>
      </w:pPr>
    </w:lvl>
    <w:lvl w:ilvl="3" w:tplc="0C09000F" w:tentative="1">
      <w:start w:val="1"/>
      <w:numFmt w:val="decimal"/>
      <w:lvlText w:val="%4."/>
      <w:lvlJc w:val="left"/>
      <w:pPr>
        <w:ind w:left="9903" w:hanging="360"/>
      </w:pPr>
    </w:lvl>
    <w:lvl w:ilvl="4" w:tplc="0C090019" w:tentative="1">
      <w:start w:val="1"/>
      <w:numFmt w:val="lowerLetter"/>
      <w:lvlText w:val="%5."/>
      <w:lvlJc w:val="left"/>
      <w:pPr>
        <w:ind w:left="10623" w:hanging="360"/>
      </w:pPr>
    </w:lvl>
    <w:lvl w:ilvl="5" w:tplc="0C09001B" w:tentative="1">
      <w:start w:val="1"/>
      <w:numFmt w:val="lowerRoman"/>
      <w:lvlText w:val="%6."/>
      <w:lvlJc w:val="right"/>
      <w:pPr>
        <w:ind w:left="11343" w:hanging="180"/>
      </w:pPr>
    </w:lvl>
    <w:lvl w:ilvl="6" w:tplc="0C09000F" w:tentative="1">
      <w:start w:val="1"/>
      <w:numFmt w:val="decimal"/>
      <w:lvlText w:val="%7."/>
      <w:lvlJc w:val="left"/>
      <w:pPr>
        <w:ind w:left="12063" w:hanging="360"/>
      </w:pPr>
    </w:lvl>
    <w:lvl w:ilvl="7" w:tplc="0C090019" w:tentative="1">
      <w:start w:val="1"/>
      <w:numFmt w:val="lowerLetter"/>
      <w:lvlText w:val="%8."/>
      <w:lvlJc w:val="left"/>
      <w:pPr>
        <w:ind w:left="12783" w:hanging="360"/>
      </w:pPr>
    </w:lvl>
    <w:lvl w:ilvl="8" w:tplc="0C09001B" w:tentative="1">
      <w:start w:val="1"/>
      <w:numFmt w:val="lowerRoman"/>
      <w:lvlText w:val="%9."/>
      <w:lvlJc w:val="right"/>
      <w:pPr>
        <w:ind w:left="13503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82323"/>
    <w:multiLevelType w:val="hybridMultilevel"/>
    <w:tmpl w:val="C47672AE"/>
    <w:lvl w:ilvl="0" w:tplc="F13C3340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8A24C1"/>
    <w:multiLevelType w:val="hybridMultilevel"/>
    <w:tmpl w:val="97E0E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6FFC559B"/>
    <w:multiLevelType w:val="hybridMultilevel"/>
    <w:tmpl w:val="EA4E3A00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20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0"/>
  </w:num>
  <w:num w:numId="13">
    <w:abstractNumId w:val="3"/>
  </w:num>
  <w:num w:numId="14">
    <w:abstractNumId w:val="12"/>
  </w:num>
  <w:num w:numId="15">
    <w:abstractNumId w:val="11"/>
  </w:num>
  <w:num w:numId="16">
    <w:abstractNumId w:val="21"/>
  </w:num>
  <w:num w:numId="17">
    <w:abstractNumId w:val="4"/>
  </w:num>
  <w:num w:numId="18">
    <w:abstractNumId w:val="27"/>
  </w:num>
  <w:num w:numId="19">
    <w:abstractNumId w:val="23"/>
  </w:num>
  <w:num w:numId="20">
    <w:abstractNumId w:val="17"/>
  </w:num>
  <w:num w:numId="21">
    <w:abstractNumId w:val="26"/>
  </w:num>
  <w:num w:numId="22">
    <w:abstractNumId w:val="7"/>
  </w:num>
  <w:num w:numId="23">
    <w:abstractNumId w:val="1"/>
  </w:num>
  <w:num w:numId="24">
    <w:abstractNumId w:val="18"/>
  </w:num>
  <w:num w:numId="25">
    <w:abstractNumId w:val="25"/>
  </w:num>
  <w:num w:numId="26">
    <w:abstractNumId w:val="19"/>
  </w:num>
  <w:num w:numId="27">
    <w:abstractNumId w:val="5"/>
  </w:num>
  <w:num w:numId="28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EF"/>
    <w:rsid w:val="000301AC"/>
    <w:rsid w:val="00052382"/>
    <w:rsid w:val="0006568A"/>
    <w:rsid w:val="00076F0F"/>
    <w:rsid w:val="00084253"/>
    <w:rsid w:val="000A6C0D"/>
    <w:rsid w:val="000C6DE4"/>
    <w:rsid w:val="000D1E5A"/>
    <w:rsid w:val="000D1F49"/>
    <w:rsid w:val="000D571C"/>
    <w:rsid w:val="001727CA"/>
    <w:rsid w:val="001C4A3D"/>
    <w:rsid w:val="002462F3"/>
    <w:rsid w:val="002C56E6"/>
    <w:rsid w:val="00316762"/>
    <w:rsid w:val="00346DE2"/>
    <w:rsid w:val="00361E11"/>
    <w:rsid w:val="00397758"/>
    <w:rsid w:val="003B4744"/>
    <w:rsid w:val="003F0847"/>
    <w:rsid w:val="003F1E99"/>
    <w:rsid w:val="0040090B"/>
    <w:rsid w:val="0046302A"/>
    <w:rsid w:val="00472195"/>
    <w:rsid w:val="00487D2D"/>
    <w:rsid w:val="004D5D62"/>
    <w:rsid w:val="004E457D"/>
    <w:rsid w:val="005112D0"/>
    <w:rsid w:val="00577E06"/>
    <w:rsid w:val="005A3BF7"/>
    <w:rsid w:val="005E3B36"/>
    <w:rsid w:val="005F2035"/>
    <w:rsid w:val="005F7990"/>
    <w:rsid w:val="0063739C"/>
    <w:rsid w:val="00650259"/>
    <w:rsid w:val="00654FBF"/>
    <w:rsid w:val="00662C52"/>
    <w:rsid w:val="006A26C6"/>
    <w:rsid w:val="006E629B"/>
    <w:rsid w:val="00711D2D"/>
    <w:rsid w:val="00731F26"/>
    <w:rsid w:val="00760D65"/>
    <w:rsid w:val="00770F25"/>
    <w:rsid w:val="007978B7"/>
    <w:rsid w:val="007A35A8"/>
    <w:rsid w:val="007B0A85"/>
    <w:rsid w:val="007B7DEF"/>
    <w:rsid w:val="007C6A52"/>
    <w:rsid w:val="007D4E16"/>
    <w:rsid w:val="008142D0"/>
    <w:rsid w:val="0082043E"/>
    <w:rsid w:val="00840291"/>
    <w:rsid w:val="00852B3B"/>
    <w:rsid w:val="00863AA0"/>
    <w:rsid w:val="0089555E"/>
    <w:rsid w:val="008D3C67"/>
    <w:rsid w:val="008E203A"/>
    <w:rsid w:val="0091229C"/>
    <w:rsid w:val="00940E73"/>
    <w:rsid w:val="0098597D"/>
    <w:rsid w:val="009C5284"/>
    <w:rsid w:val="009F619A"/>
    <w:rsid w:val="009F6DDE"/>
    <w:rsid w:val="00A07415"/>
    <w:rsid w:val="00A370A8"/>
    <w:rsid w:val="00A65D5E"/>
    <w:rsid w:val="00A70FC2"/>
    <w:rsid w:val="00A91D5C"/>
    <w:rsid w:val="00AC39E6"/>
    <w:rsid w:val="00B256E8"/>
    <w:rsid w:val="00B25CE8"/>
    <w:rsid w:val="00B75D07"/>
    <w:rsid w:val="00BB4CF3"/>
    <w:rsid w:val="00BD4753"/>
    <w:rsid w:val="00BD5CB1"/>
    <w:rsid w:val="00BE62EE"/>
    <w:rsid w:val="00C003BA"/>
    <w:rsid w:val="00C46878"/>
    <w:rsid w:val="00C61152"/>
    <w:rsid w:val="00CB4A51"/>
    <w:rsid w:val="00CD4532"/>
    <w:rsid w:val="00CD47B0"/>
    <w:rsid w:val="00CE6104"/>
    <w:rsid w:val="00CE7918"/>
    <w:rsid w:val="00D03C6B"/>
    <w:rsid w:val="00D16163"/>
    <w:rsid w:val="00D27C15"/>
    <w:rsid w:val="00D74FC1"/>
    <w:rsid w:val="00DB3FAD"/>
    <w:rsid w:val="00E61C09"/>
    <w:rsid w:val="00E677FE"/>
    <w:rsid w:val="00E85BD1"/>
    <w:rsid w:val="00EB3B58"/>
    <w:rsid w:val="00EB563B"/>
    <w:rsid w:val="00EC7359"/>
    <w:rsid w:val="00EE3054"/>
    <w:rsid w:val="00F00606"/>
    <w:rsid w:val="00F01256"/>
    <w:rsid w:val="00F62A1B"/>
    <w:rsid w:val="00FC277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0DF67C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qFormat/>
    <w:rsid w:val="007B7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il@brookton.wa.gov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il@brookton.wa.gov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8D6F7-02DF-47FB-A6CB-3FF9425B8F63}"/>
      </w:docPartPr>
      <w:docPartBody>
        <w:p w:rsidR="00000000" w:rsidRDefault="00506A10">
          <w:r w:rsidRPr="00506D9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A10"/>
    <w:rsid w:val="0050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06A1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fb0879af-3eba-417a-a55a-ffe6dcd6ca77"/>
    <ds:schemaRef ds:uri="http://www.w3.org/XML/1998/namespace"/>
    <ds:schemaRef ds:uri="http://purl.org/dc/dcmitype/"/>
    <ds:schemaRef ds:uri="http://schemas.microsoft.com/office/infopath/2007/PartnerControls"/>
    <ds:schemaRef ds:uri="http://schemas.microsoft.com/sharepoint/v3"/>
    <ds:schemaRef ds:uri="http://schemas.microsoft.com/office/2006/metadata/properties"/>
    <ds:schemaRef ds:uri="6dc4bcd6-49db-4c07-9060-8acfc67cef9f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B86A5E-2A8E-4AD8-96C8-23CE82196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4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2021-08-23T05:56:00Z</dcterms:created>
  <dcterms:modified xsi:type="dcterms:W3CDTF">2021-08-23T05:56:00Z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