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76A9B7A0" w:rsidR="0089555E" w:rsidRPr="0089555E" w:rsidRDefault="0089555E" w:rsidP="001D022A">
      <w:pPr>
        <w:spacing w:after="0" w:line="240" w:lineRule="auto"/>
        <w:rPr>
          <w:b/>
          <w:bCs/>
        </w:rPr>
      </w:pPr>
      <w:r w:rsidRPr="0089555E">
        <w:rPr>
          <w:b/>
          <w:bCs/>
        </w:rPr>
        <w:t>Nominee</w:t>
      </w:r>
      <w:r w:rsidR="00D03C6B">
        <w:rPr>
          <w:b/>
          <w:bCs/>
        </w:rPr>
        <w:t>:</w:t>
      </w:r>
    </w:p>
    <w:p w14:paraId="2B0E6801" w14:textId="3174950A" w:rsidR="0089555E" w:rsidRDefault="0089555E" w:rsidP="001D022A">
      <w:pPr>
        <w:tabs>
          <w:tab w:val="left" w:pos="1240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  <w:sdt>
        <w:sdtPr>
          <w:rPr>
            <w:i/>
            <w:sz w:val="24"/>
            <w:szCs w:val="24"/>
          </w:rPr>
          <w:id w:val="289862283"/>
          <w:placeholder>
            <w:docPart w:val="DefaultPlaceholder_-1854013440"/>
          </w:placeholder>
          <w:showingPlcHdr/>
        </w:sdtPr>
        <w:sdtContent>
          <w:r w:rsidR="00166F22" w:rsidRPr="00506D94">
            <w:rPr>
              <w:rStyle w:val="PlaceholderText"/>
            </w:rPr>
            <w:t>Click or tap here to enter text.</w:t>
          </w:r>
        </w:sdtContent>
      </w:sdt>
    </w:p>
    <w:p w14:paraId="2AA92061" w14:textId="3D03C612" w:rsidR="0089555E" w:rsidRDefault="0089555E" w:rsidP="001D022A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1D022A" w:rsidRPr="001D022A">
        <w:rPr>
          <w:i/>
          <w:sz w:val="24"/>
          <w:szCs w:val="24"/>
        </w:rPr>
        <w:t xml:space="preserve"> </w:t>
      </w:r>
      <w:r w:rsidR="001D022A">
        <w:rPr>
          <w:i/>
          <w:sz w:val="24"/>
          <w:szCs w:val="24"/>
        </w:rPr>
        <w:t xml:space="preserve">      </w:t>
      </w:r>
      <w:sdt>
        <w:sdtPr>
          <w:rPr>
            <w:i/>
            <w:sz w:val="24"/>
            <w:szCs w:val="24"/>
          </w:rPr>
          <w:id w:val="1532690867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266D000B" w14:textId="31437197" w:rsidR="0089555E" w:rsidRDefault="0089555E" w:rsidP="001D022A">
      <w:pPr>
        <w:tabs>
          <w:tab w:val="left" w:leader="dot" w:pos="5103"/>
          <w:tab w:val="left" w:pos="6712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1D022A">
        <w:rPr>
          <w:i/>
          <w:sz w:val="24"/>
          <w:szCs w:val="24"/>
        </w:rPr>
        <w:t xml:space="preserve">          </w:t>
      </w:r>
      <w:sdt>
        <w:sdtPr>
          <w:rPr>
            <w:i/>
            <w:sz w:val="24"/>
            <w:szCs w:val="24"/>
          </w:rPr>
          <w:id w:val="686110889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  <w:r w:rsidR="001D022A">
        <w:rPr>
          <w:i/>
          <w:sz w:val="24"/>
          <w:szCs w:val="24"/>
        </w:rPr>
        <w:t xml:space="preserve">                      </w:t>
      </w:r>
      <w:r>
        <w:rPr>
          <w:i/>
          <w:sz w:val="24"/>
          <w:szCs w:val="24"/>
        </w:rPr>
        <w:t>Mobile:</w:t>
      </w:r>
      <w:r w:rsidR="001D022A">
        <w:rPr>
          <w:i/>
          <w:sz w:val="24"/>
          <w:szCs w:val="24"/>
        </w:rPr>
        <w:t xml:space="preserve">    </w:t>
      </w:r>
      <w:sdt>
        <w:sdtPr>
          <w:rPr>
            <w:i/>
            <w:sz w:val="24"/>
            <w:szCs w:val="24"/>
          </w:rPr>
          <w:id w:val="-384486987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01946090" w14:textId="33E9890E" w:rsidR="0089555E" w:rsidRPr="0089555E" w:rsidRDefault="0089555E" w:rsidP="001D022A">
      <w:pPr>
        <w:tabs>
          <w:tab w:val="left" w:pos="2605"/>
          <w:tab w:val="left" w:leader="dot" w:pos="5103"/>
        </w:tabs>
        <w:spacing w:before="120" w:after="0" w:line="240" w:lineRule="auto"/>
        <w:rPr>
          <w:sz w:val="22"/>
          <w:szCs w:val="22"/>
        </w:rPr>
      </w:pPr>
      <w:r>
        <w:rPr>
          <w:i/>
          <w:sz w:val="24"/>
          <w:szCs w:val="24"/>
        </w:rPr>
        <w:t>Date of Birth/Age:</w:t>
      </w:r>
      <w:r w:rsidR="001D022A">
        <w:rPr>
          <w:i/>
          <w:sz w:val="24"/>
          <w:szCs w:val="24"/>
        </w:rPr>
        <w:t xml:space="preserve"> </w:t>
      </w:r>
      <w:sdt>
        <w:sdtPr>
          <w:rPr>
            <w:i/>
            <w:sz w:val="24"/>
            <w:szCs w:val="24"/>
          </w:rPr>
          <w:id w:val="-1059935890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  <w:r>
        <w:rPr>
          <w:i/>
          <w:sz w:val="24"/>
          <w:szCs w:val="24"/>
        </w:rPr>
        <w:tab/>
      </w:r>
      <w:r w:rsidR="001D02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  <w:sdt>
        <w:sdtPr>
          <w:rPr>
            <w:i/>
            <w:sz w:val="24"/>
            <w:szCs w:val="24"/>
          </w:rPr>
          <w:id w:val="-1544512602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5FB469D9" w14:textId="034A09CB" w:rsidR="0089555E" w:rsidRPr="0089555E" w:rsidRDefault="0089555E" w:rsidP="001D022A">
      <w:pPr>
        <w:pBdr>
          <w:bottom w:val="single" w:sz="12" w:space="1" w:color="auto"/>
        </w:pBdr>
        <w:spacing w:after="0" w:line="240" w:lineRule="auto"/>
        <w:rPr>
          <w:sz w:val="22"/>
          <w:szCs w:val="22"/>
        </w:rPr>
      </w:pPr>
    </w:p>
    <w:p w14:paraId="6810FD7E" w14:textId="6ED9C0EF" w:rsidR="0089555E" w:rsidRPr="0089555E" w:rsidRDefault="0089555E" w:rsidP="001D022A">
      <w:pPr>
        <w:spacing w:after="0" w:line="240" w:lineRule="auto"/>
        <w:rPr>
          <w:sz w:val="22"/>
          <w:szCs w:val="22"/>
        </w:rPr>
      </w:pPr>
    </w:p>
    <w:p w14:paraId="3A72C6E3" w14:textId="2CB2B523" w:rsidR="0089555E" w:rsidRPr="0089555E" w:rsidRDefault="0089555E" w:rsidP="001D022A">
      <w:pPr>
        <w:spacing w:after="0" w:line="24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1B22DFA3" w:rsidR="0089555E" w:rsidRDefault="0089555E" w:rsidP="001D022A">
      <w:pPr>
        <w:tabs>
          <w:tab w:val="left" w:pos="1728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  <w:sdt>
        <w:sdtPr>
          <w:rPr>
            <w:i/>
            <w:sz w:val="24"/>
            <w:szCs w:val="24"/>
          </w:rPr>
          <w:id w:val="-2147044176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4961A963" w14:textId="29E400C9" w:rsidR="0089555E" w:rsidRDefault="0089555E" w:rsidP="001D022A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 w:rsidR="001D022A">
        <w:rPr>
          <w:i/>
          <w:sz w:val="24"/>
          <w:szCs w:val="24"/>
        </w:rPr>
        <w:t xml:space="preserve">       </w:t>
      </w:r>
      <w:sdt>
        <w:sdtPr>
          <w:rPr>
            <w:i/>
            <w:sz w:val="24"/>
            <w:szCs w:val="24"/>
          </w:rPr>
          <w:id w:val="60836515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5C3A8ECF" w14:textId="27A61BE8" w:rsidR="0089555E" w:rsidRDefault="0089555E" w:rsidP="001D022A">
      <w:pPr>
        <w:tabs>
          <w:tab w:val="left" w:pos="1077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  <w:r w:rsidR="001D022A">
        <w:rPr>
          <w:i/>
          <w:sz w:val="24"/>
          <w:szCs w:val="24"/>
        </w:rPr>
        <w:t xml:space="preserve">           </w:t>
      </w:r>
      <w:sdt>
        <w:sdtPr>
          <w:rPr>
            <w:i/>
            <w:sz w:val="24"/>
            <w:szCs w:val="24"/>
          </w:rPr>
          <w:id w:val="2103834301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42AC25BD" w14:textId="48F32BF1" w:rsidR="0089555E" w:rsidRDefault="0089555E" w:rsidP="001D022A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1D022A">
        <w:rPr>
          <w:i/>
          <w:sz w:val="24"/>
          <w:szCs w:val="24"/>
        </w:rPr>
        <w:t xml:space="preserve">                  </w:t>
      </w:r>
      <w:sdt>
        <w:sdtPr>
          <w:rPr>
            <w:i/>
            <w:sz w:val="24"/>
            <w:szCs w:val="24"/>
          </w:rPr>
          <w:id w:val="472187042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  <w:r w:rsidR="001D022A">
        <w:rPr>
          <w:i/>
          <w:sz w:val="24"/>
          <w:szCs w:val="24"/>
        </w:rPr>
        <w:t xml:space="preserve">               </w:t>
      </w:r>
      <w:r>
        <w:rPr>
          <w:i/>
          <w:sz w:val="24"/>
          <w:szCs w:val="24"/>
        </w:rPr>
        <w:t>Mobile</w:t>
      </w:r>
      <w:r w:rsidR="001D022A">
        <w:rPr>
          <w:i/>
          <w:sz w:val="24"/>
          <w:szCs w:val="24"/>
        </w:rPr>
        <w:t xml:space="preserve">:  </w:t>
      </w:r>
      <w:sdt>
        <w:sdtPr>
          <w:rPr>
            <w:i/>
            <w:sz w:val="24"/>
            <w:szCs w:val="24"/>
          </w:rPr>
          <w:id w:val="28613617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61309747" w14:textId="2ED24700" w:rsidR="0089555E" w:rsidRDefault="0089555E" w:rsidP="001D022A">
      <w:pPr>
        <w:tabs>
          <w:tab w:val="left" w:pos="17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  <w:sdt>
        <w:sdtPr>
          <w:rPr>
            <w:i/>
            <w:sz w:val="24"/>
            <w:szCs w:val="24"/>
          </w:rPr>
          <w:id w:val="-2030631765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5EFA04B4" w14:textId="77777777" w:rsidR="00A91D5C" w:rsidRPr="0089555E" w:rsidRDefault="00A91D5C" w:rsidP="001D022A">
      <w:pPr>
        <w:pBdr>
          <w:bottom w:val="single" w:sz="12" w:space="1" w:color="auto"/>
        </w:pBdr>
        <w:tabs>
          <w:tab w:val="right" w:leader="dot" w:pos="10490"/>
        </w:tabs>
        <w:spacing w:before="120"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1D022A">
      <w:pPr>
        <w:spacing w:after="0" w:line="240" w:lineRule="auto"/>
        <w:rPr>
          <w:sz w:val="22"/>
          <w:szCs w:val="22"/>
        </w:rPr>
      </w:pPr>
    </w:p>
    <w:p w14:paraId="2097D014" w14:textId="27E9D438" w:rsidR="00A91D5C" w:rsidRPr="0089555E" w:rsidRDefault="00A91D5C" w:rsidP="001D022A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1B94D017" w:rsidR="00A91D5C" w:rsidRDefault="00A91D5C" w:rsidP="00166F2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1D022A">
        <w:rPr>
          <w:i/>
          <w:sz w:val="24"/>
          <w:szCs w:val="24"/>
        </w:rPr>
        <w:t xml:space="preserve">             </w:t>
      </w:r>
      <w:sdt>
        <w:sdtPr>
          <w:rPr>
            <w:i/>
            <w:sz w:val="24"/>
            <w:szCs w:val="24"/>
          </w:rPr>
          <w:id w:val="1513028837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21055972" w14:textId="20ECA6B8" w:rsidR="00A91D5C" w:rsidRDefault="00A91D5C" w:rsidP="00166F2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 w:rsidR="001D022A">
        <w:rPr>
          <w:i/>
          <w:sz w:val="24"/>
          <w:szCs w:val="24"/>
        </w:rPr>
        <w:t xml:space="preserve"> </w:t>
      </w:r>
      <w:sdt>
        <w:sdtPr>
          <w:rPr>
            <w:i/>
            <w:sz w:val="24"/>
            <w:szCs w:val="24"/>
          </w:rPr>
          <w:id w:val="-1046209050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6545369D" w14:textId="55D82BD2" w:rsidR="00A91D5C" w:rsidRDefault="00A91D5C" w:rsidP="00166F2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1D022A">
        <w:rPr>
          <w:i/>
          <w:sz w:val="24"/>
          <w:szCs w:val="24"/>
        </w:rPr>
        <w:t xml:space="preserve">          </w:t>
      </w:r>
      <w:sdt>
        <w:sdtPr>
          <w:rPr>
            <w:i/>
            <w:sz w:val="24"/>
            <w:szCs w:val="24"/>
          </w:rPr>
          <w:id w:val="-2004808836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2B4D1AD3" w14:textId="29EB4DDF" w:rsidR="00A91D5C" w:rsidRDefault="00A91D5C" w:rsidP="00166F22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1D022A">
        <w:rPr>
          <w:i/>
          <w:sz w:val="24"/>
          <w:szCs w:val="24"/>
        </w:rPr>
        <w:t xml:space="preserve">             </w:t>
      </w:r>
      <w:sdt>
        <w:sdtPr>
          <w:rPr>
            <w:i/>
            <w:sz w:val="24"/>
            <w:szCs w:val="24"/>
          </w:rPr>
          <w:id w:val="2043709351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  <w:r w:rsidR="001D022A">
        <w:rPr>
          <w:i/>
          <w:sz w:val="24"/>
          <w:szCs w:val="24"/>
        </w:rPr>
        <w:t xml:space="preserve">                       </w:t>
      </w:r>
      <w:r>
        <w:rPr>
          <w:i/>
          <w:sz w:val="24"/>
          <w:szCs w:val="24"/>
        </w:rPr>
        <w:t>Mobile</w:t>
      </w:r>
      <w:r w:rsidR="001D022A">
        <w:rPr>
          <w:i/>
          <w:sz w:val="24"/>
          <w:szCs w:val="24"/>
        </w:rPr>
        <w:t xml:space="preserve">: </w:t>
      </w:r>
      <w:sdt>
        <w:sdtPr>
          <w:rPr>
            <w:i/>
            <w:sz w:val="24"/>
            <w:szCs w:val="24"/>
          </w:rPr>
          <w:id w:val="772367096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480AD8CF" w14:textId="525E429D" w:rsidR="00A91D5C" w:rsidRDefault="00A91D5C" w:rsidP="00166F2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 w:rsidR="001D022A">
        <w:rPr>
          <w:i/>
          <w:sz w:val="24"/>
          <w:szCs w:val="24"/>
        </w:rPr>
        <w:t xml:space="preserve">              </w:t>
      </w:r>
      <w:sdt>
        <w:sdtPr>
          <w:rPr>
            <w:i/>
            <w:sz w:val="24"/>
            <w:szCs w:val="24"/>
          </w:rPr>
          <w:id w:val="-1593692952"/>
          <w:placeholder>
            <w:docPart w:val="DefaultPlaceholder_-1854013440"/>
          </w:placeholder>
          <w:showingPlcHdr/>
        </w:sdtPr>
        <w:sdtContent>
          <w:r w:rsidR="001D022A" w:rsidRPr="00506D94">
            <w:rPr>
              <w:rStyle w:val="PlaceholderText"/>
            </w:rPr>
            <w:t>Click or tap here to enter text.</w:t>
          </w:r>
        </w:sdtContent>
      </w:sdt>
    </w:p>
    <w:p w14:paraId="12C68DCD" w14:textId="77777777" w:rsidR="00863AA0" w:rsidRPr="00025B68" w:rsidRDefault="00863AA0" w:rsidP="001D022A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i/>
          <w:sz w:val="24"/>
          <w:szCs w:val="24"/>
        </w:rPr>
      </w:pPr>
    </w:p>
    <w:p w14:paraId="66E4B63E" w14:textId="77777777" w:rsidR="00852B3B" w:rsidRPr="00025B68" w:rsidRDefault="00852B3B" w:rsidP="001D022A">
      <w:pPr>
        <w:spacing w:after="0" w:line="240" w:lineRule="auto"/>
        <w:rPr>
          <w:b/>
          <w:bCs/>
          <w:sz w:val="24"/>
          <w:szCs w:val="24"/>
        </w:rPr>
      </w:pPr>
    </w:p>
    <w:p w14:paraId="507F422F" w14:textId="60F9B6BF" w:rsidR="00A91D5C" w:rsidRPr="0089555E" w:rsidRDefault="00A91D5C" w:rsidP="001D022A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77A3552B" w:rsidR="00A91D5C" w:rsidRPr="00A91D5C" w:rsidRDefault="00A91D5C" w:rsidP="00166F22">
      <w:pPr>
        <w:tabs>
          <w:tab w:val="right" w:leader="dot" w:pos="10490"/>
        </w:tabs>
        <w:spacing w:before="120"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Nomination forms must be received </w:t>
      </w:r>
      <w:r w:rsidR="00CD4D6F">
        <w:rPr>
          <w:i/>
          <w:sz w:val="24"/>
          <w:szCs w:val="24"/>
        </w:rPr>
        <w:t xml:space="preserve">by </w:t>
      </w:r>
      <w:r w:rsidR="00CD4D6F" w:rsidRPr="00B04B62">
        <w:rPr>
          <w:b/>
          <w:bCs/>
          <w:i/>
          <w:sz w:val="24"/>
          <w:szCs w:val="24"/>
        </w:rPr>
        <w:t>4:15pm</w:t>
      </w:r>
      <w:r w:rsidR="00CD4D6F">
        <w:rPr>
          <w:b/>
          <w:bCs/>
          <w:i/>
          <w:sz w:val="24"/>
          <w:szCs w:val="24"/>
        </w:rPr>
        <w:t xml:space="preserve"> close of business </w:t>
      </w:r>
      <w:r w:rsidR="004473A1">
        <w:rPr>
          <w:b/>
          <w:bCs/>
          <w:i/>
          <w:sz w:val="24"/>
          <w:szCs w:val="24"/>
        </w:rPr>
        <w:t>2</w:t>
      </w:r>
      <w:r w:rsidR="001A2C37">
        <w:rPr>
          <w:b/>
          <w:bCs/>
          <w:i/>
          <w:sz w:val="24"/>
          <w:szCs w:val="24"/>
        </w:rPr>
        <w:t>9</w:t>
      </w:r>
      <w:r w:rsidR="00CD4D6F" w:rsidRPr="00E67A1F">
        <w:rPr>
          <w:b/>
          <w:bCs/>
          <w:i/>
          <w:sz w:val="24"/>
          <w:szCs w:val="24"/>
          <w:vertAlign w:val="superscript"/>
        </w:rPr>
        <w:t>th</w:t>
      </w:r>
      <w:r w:rsidR="00CD4D6F">
        <w:rPr>
          <w:b/>
          <w:bCs/>
          <w:i/>
          <w:sz w:val="24"/>
          <w:szCs w:val="24"/>
        </w:rPr>
        <w:t xml:space="preserve"> October 202</w:t>
      </w:r>
      <w:r w:rsidR="00025B68">
        <w:rPr>
          <w:b/>
          <w:bCs/>
          <w:i/>
          <w:sz w:val="24"/>
          <w:szCs w:val="24"/>
        </w:rPr>
        <w:t>1</w:t>
      </w:r>
      <w:r w:rsidR="00CD4D6F">
        <w:rPr>
          <w:b/>
          <w:bCs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 the Shire Administration Office via one of the following methods.</w:t>
      </w:r>
    </w:p>
    <w:p w14:paraId="0E822AC9" w14:textId="726AEFC5" w:rsidR="0089555E" w:rsidRPr="0089555E" w:rsidRDefault="00A91D5C" w:rsidP="00166F22">
      <w:pPr>
        <w:tabs>
          <w:tab w:val="left" w:pos="1701"/>
        </w:tabs>
        <w:spacing w:before="120"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hyperlink r:id="rId11" w:history="1">
        <w:r w:rsidRPr="00D74FC1">
          <w:rPr>
            <w:i/>
            <w:sz w:val="24"/>
            <w:szCs w:val="24"/>
          </w:rPr>
          <w:t>mail@brookton.wa.gov.au</w:t>
        </w:r>
      </w:hyperlink>
    </w:p>
    <w:p w14:paraId="08544769" w14:textId="1BF06431" w:rsidR="0089555E" w:rsidRDefault="00A91D5C" w:rsidP="00166F22">
      <w:pPr>
        <w:tabs>
          <w:tab w:val="left" w:pos="1701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hyperlink r:id="rId12" w:history="1">
        <w:r>
          <w:rPr>
            <w:i/>
            <w:sz w:val="24"/>
            <w:szCs w:val="24"/>
          </w:rPr>
          <w:t>14</w:t>
        </w:r>
      </w:hyperlink>
      <w:r>
        <w:rPr>
          <w:i/>
          <w:sz w:val="24"/>
          <w:szCs w:val="24"/>
        </w:rPr>
        <w:t xml:space="preserve"> White Street, Brookton WA 6306</w:t>
      </w:r>
    </w:p>
    <w:p w14:paraId="6BA4CC03" w14:textId="052E5662" w:rsidR="00A91D5C" w:rsidRDefault="00A91D5C" w:rsidP="00166F22">
      <w:pPr>
        <w:pBdr>
          <w:bottom w:val="single" w:sz="12" w:space="1" w:color="auto"/>
        </w:pBdr>
        <w:tabs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7763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Post: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PO Box 42, Brookton WA 6306</w:t>
      </w:r>
    </w:p>
    <w:p w14:paraId="47D135CF" w14:textId="400A256F" w:rsidR="001D022A" w:rsidRDefault="001D022A" w:rsidP="001D022A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0F196102" w14:textId="77777777" w:rsidTr="001D022A">
        <w:trPr>
          <w:trHeight w:val="706"/>
        </w:trPr>
        <w:tc>
          <w:tcPr>
            <w:tcW w:w="5000" w:type="pct"/>
          </w:tcPr>
          <w:p w14:paraId="766C1F0C" w14:textId="40C25239" w:rsidR="008142D0" w:rsidRPr="008D3C67" w:rsidRDefault="008142D0" w:rsidP="001D022A">
            <w:pPr>
              <w:pStyle w:val="Heading4"/>
              <w:spacing w:before="0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>Please write below a short description (</w:t>
            </w:r>
            <w:r w:rsidR="008D3C67" w:rsidRPr="008D3C67">
              <w:rPr>
                <w:rFonts w:cstheme="minorHAnsi"/>
                <w:bCs/>
                <w:sz w:val="24"/>
                <w:szCs w:val="24"/>
              </w:rPr>
              <w:t>500</w:t>
            </w:r>
            <w:r w:rsidRPr="008D3C67">
              <w:rPr>
                <w:rFonts w:cstheme="minorHAnsi"/>
                <w:bCs/>
                <w:sz w:val="24"/>
                <w:szCs w:val="24"/>
              </w:rPr>
              <w:t xml:space="preserve"> words or less) on the contribution the nominee has made to the community.  Include significant achievements and any other useful information that supports this nomination.</w:t>
            </w:r>
          </w:p>
          <w:p w14:paraId="2CF005C0" w14:textId="77777777" w:rsidR="008142D0" w:rsidRPr="008142D0" w:rsidRDefault="008142D0" w:rsidP="001D022A">
            <w:pPr>
              <w:pStyle w:val="Heading4"/>
              <w:spacing w:before="0"/>
              <w:jc w:val="center"/>
              <w:outlineLvl w:val="3"/>
              <w:rPr>
                <w:b w:val="0"/>
                <w:sz w:val="22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</w:t>
            </w:r>
            <w:proofErr w:type="gramStart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please</w:t>
            </w:r>
            <w:proofErr w:type="gramEnd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 xml:space="preserve"> include duration &amp; years i.e. 1980 – 1985 applicable to each contribution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5360652C" w14:textId="77777777" w:rsidTr="001D022A">
        <w:trPr>
          <w:trHeight w:val="13330"/>
        </w:trPr>
        <w:sdt>
          <w:sdtPr>
            <w:rPr>
              <w:rFonts w:ascii="Arial" w:hAnsi="Arial" w:cs="Arial"/>
              <w:b w:val="0"/>
              <w:sz w:val="24"/>
              <w:szCs w:val="24"/>
            </w:rPr>
            <w:id w:val="-1879082385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5BAB3D6D" w14:textId="2EA03E5A" w:rsidR="008142D0" w:rsidRPr="009C5284" w:rsidRDefault="001D022A" w:rsidP="001D022A">
                <w:pPr>
                  <w:pStyle w:val="Heading4"/>
                  <w:spacing w:before="0"/>
                  <w:outlineLvl w:val="3"/>
                  <w:rPr>
                    <w:rFonts w:ascii="Arial" w:hAnsi="Arial" w:cs="Arial"/>
                    <w:b w:val="0"/>
                    <w:sz w:val="24"/>
                    <w:szCs w:val="24"/>
                  </w:rPr>
                </w:pPr>
                <w:r w:rsidRPr="00506D9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FDF7B65" w14:textId="77777777" w:rsidR="006D6FFE" w:rsidRDefault="006D6FFE" w:rsidP="001D022A">
      <w:pPr>
        <w:spacing w:after="0" w:line="240" w:lineRule="auto"/>
      </w:pPr>
      <w:r>
        <w:rPr>
          <w:b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1123B843" w14:textId="77777777" w:rsidTr="00A70FC2">
        <w:trPr>
          <w:trHeight w:val="424"/>
        </w:trPr>
        <w:tc>
          <w:tcPr>
            <w:tcW w:w="5000" w:type="pct"/>
          </w:tcPr>
          <w:p w14:paraId="34163C60" w14:textId="4460125C" w:rsidR="008142D0" w:rsidRPr="008D3C67" w:rsidRDefault="008142D0" w:rsidP="001D022A">
            <w:pPr>
              <w:pStyle w:val="Heading4"/>
              <w:spacing w:before="0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 xml:space="preserve">Please list any past and present membership of Community/Sporting/Professional Bodies </w:t>
            </w:r>
            <w:proofErr w:type="spellStart"/>
            <w:r w:rsidR="00C975B8">
              <w:rPr>
                <w:rFonts w:cstheme="minorHAnsi"/>
                <w:bCs/>
                <w:sz w:val="24"/>
                <w:szCs w:val="24"/>
              </w:rPr>
              <w:t>e</w:t>
            </w:r>
            <w:r w:rsidRPr="008D3C67">
              <w:rPr>
                <w:rFonts w:cstheme="minorHAnsi"/>
                <w:bCs/>
                <w:sz w:val="24"/>
                <w:szCs w:val="24"/>
              </w:rPr>
              <w:t>tc</w:t>
            </w:r>
            <w:proofErr w:type="spellEnd"/>
          </w:p>
          <w:p w14:paraId="5416FE39" w14:textId="77777777" w:rsidR="008142D0" w:rsidRPr="008142D0" w:rsidRDefault="008142D0" w:rsidP="001D022A">
            <w:pPr>
              <w:pStyle w:val="Heading4"/>
              <w:spacing w:before="0"/>
              <w:jc w:val="center"/>
              <w:outlineLvl w:val="3"/>
              <w:rPr>
                <w:rFonts w:ascii="Arial" w:hAnsi="Arial" w:cs="Arial"/>
                <w:b w:val="0"/>
                <w:sz w:val="24"/>
                <w:szCs w:val="24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</w:t>
            </w:r>
            <w:proofErr w:type="gramStart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please</w:t>
            </w:r>
            <w:proofErr w:type="gramEnd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 xml:space="preserve"> include office bearing positions held - if applicable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6E8882C9" w14:textId="77777777" w:rsidTr="006D6FFE">
        <w:trPr>
          <w:trHeight w:val="13213"/>
        </w:trPr>
        <w:sdt>
          <w:sdtPr>
            <w:rPr>
              <w:rFonts w:ascii="Arial" w:hAnsi="Arial" w:cs="Arial"/>
              <w:b/>
              <w:sz w:val="24"/>
              <w:szCs w:val="24"/>
            </w:rPr>
            <w:id w:val="205611736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226096DE" w14:textId="3154F76E" w:rsidR="008142D0" w:rsidRPr="009C5284" w:rsidRDefault="001D022A" w:rsidP="001D022A">
                <w:pPr>
                  <w:jc w:val="both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06D9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9BDBB4" w14:textId="405014FD" w:rsidR="00852B3B" w:rsidRDefault="00852B3B" w:rsidP="001D022A">
      <w:pPr>
        <w:spacing w:after="0" w:line="240" w:lineRule="auto"/>
        <w:rPr>
          <w:sz w:val="16"/>
          <w:szCs w:val="16"/>
        </w:rPr>
      </w:pPr>
    </w:p>
    <w:p w14:paraId="5B4203B4" w14:textId="0E16BE92" w:rsidR="006D6FFE" w:rsidRDefault="006D6FFE" w:rsidP="001D022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37602FA" w14:textId="6783A9F9" w:rsidR="00863AA0" w:rsidRPr="006D6FFE" w:rsidRDefault="00472195" w:rsidP="001D022A">
      <w:pPr>
        <w:pBdr>
          <w:top w:val="single" w:sz="12" w:space="1" w:color="auto"/>
        </w:pBdr>
        <w:spacing w:after="0" w:line="240" w:lineRule="auto"/>
        <w:ind w:left="-391" w:firstLine="391"/>
        <w:rPr>
          <w:rFonts w:ascii="Arial" w:hAnsi="Arial" w:cs="Arial"/>
          <w:b/>
          <w:sz w:val="10"/>
          <w:szCs w:val="10"/>
        </w:rPr>
      </w:pPr>
      <w:r w:rsidRPr="006D6FFE">
        <w:rPr>
          <w:rFonts w:cstheme="minorHAnsi"/>
          <w:noProof/>
          <w:color w:val="9ACCCD"/>
          <w:sz w:val="10"/>
          <w:szCs w:val="10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50012B9B" wp14:editId="31177714">
            <wp:simplePos x="0" y="0"/>
            <wp:positionH relativeFrom="column">
              <wp:posOffset>5486400</wp:posOffset>
            </wp:positionH>
            <wp:positionV relativeFrom="paragraph">
              <wp:posOffset>18581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F2B9C" w14:textId="3A1991D5" w:rsidR="005E3B36" w:rsidRPr="00025B68" w:rsidRDefault="00A91D5C" w:rsidP="001D022A">
      <w:pPr>
        <w:tabs>
          <w:tab w:val="left" w:pos="9517"/>
        </w:tabs>
        <w:spacing w:after="0" w:line="240" w:lineRule="auto"/>
        <w:ind w:left="-391" w:firstLine="391"/>
        <w:rPr>
          <w:rFonts w:ascii="Arial" w:hAnsi="Arial" w:cs="Arial"/>
          <w:b/>
        </w:rPr>
      </w:pPr>
      <w:r w:rsidRPr="005E3B36">
        <w:rPr>
          <w:rFonts w:ascii="Arial" w:hAnsi="Arial" w:cs="Arial"/>
          <w:b/>
        </w:rPr>
        <w:t>Citizen of The Year Award – Criteria &amp; Eligibility</w:t>
      </w:r>
    </w:p>
    <w:p w14:paraId="54AA69A8" w14:textId="10677AE8" w:rsidR="00025B68" w:rsidRDefault="00025B68" w:rsidP="001D022A">
      <w:pPr>
        <w:tabs>
          <w:tab w:val="left" w:pos="4758"/>
          <w:tab w:val="left" w:pos="9642"/>
        </w:tabs>
        <w:spacing w:after="0" w:line="240" w:lineRule="auto"/>
        <w:ind w:left="284" w:hanging="1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</w:p>
    <w:p w14:paraId="0C9CD058" w14:textId="196F1074" w:rsidR="00025B68" w:rsidRDefault="00025B68" w:rsidP="001D022A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>Nominations are based on a</w:t>
      </w:r>
      <w:r w:rsidRPr="00025B68">
        <w:rPr>
          <w:b/>
          <w:bCs/>
          <w:i/>
          <w:iCs/>
          <w:sz w:val="24"/>
          <w:szCs w:val="24"/>
        </w:rPr>
        <w:t>chievements throughout the 2021 year, and the awards will be presented on Australia Day 2022.</w:t>
      </w:r>
    </w:p>
    <w:p w14:paraId="54D6E325" w14:textId="77777777" w:rsidR="00B240B1" w:rsidRPr="00B240B1" w:rsidRDefault="00B240B1" w:rsidP="001D022A">
      <w:pPr>
        <w:spacing w:after="0" w:line="240" w:lineRule="auto"/>
        <w:ind w:left="11" w:hanging="11"/>
        <w:rPr>
          <w:b/>
          <w:bCs/>
          <w:i/>
          <w:iCs/>
          <w:sz w:val="20"/>
          <w:szCs w:val="20"/>
        </w:rPr>
      </w:pPr>
    </w:p>
    <w:p w14:paraId="0BB673C4" w14:textId="321C4460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a)</w:t>
      </w:r>
      <w:r w:rsidRPr="00863AA0">
        <w:rPr>
          <w:i/>
          <w:iCs/>
          <w:sz w:val="24"/>
          <w:szCs w:val="24"/>
        </w:rPr>
        <w:tab/>
        <w:t xml:space="preserve">A nominee must be an Australian citizen. </w:t>
      </w:r>
    </w:p>
    <w:p w14:paraId="0177EF25" w14:textId="77777777" w:rsidR="005E3B36" w:rsidRPr="00025B68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7183D21C" w14:textId="77777777" w:rsidR="005E3B36" w:rsidRPr="00863AA0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b)</w:t>
      </w:r>
      <w:r w:rsidRPr="00863AA0">
        <w:rPr>
          <w:i/>
          <w:iCs/>
          <w:sz w:val="24"/>
          <w:szCs w:val="24"/>
        </w:rPr>
        <w:tab/>
        <w:t xml:space="preserve">The nominee must be a resident of the Brookton Shire Council local government area for the year immediately prior to granting of the Award. </w:t>
      </w:r>
    </w:p>
    <w:p w14:paraId="2979F7DB" w14:textId="77777777" w:rsidR="005E3B36" w:rsidRPr="00025B68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692066F1" w14:textId="711E10DE" w:rsidR="005E3B36" w:rsidRPr="00863AA0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c)</w:t>
      </w:r>
      <w:r w:rsidRPr="00863AA0">
        <w:rPr>
          <w:i/>
          <w:iCs/>
          <w:sz w:val="24"/>
          <w:szCs w:val="24"/>
        </w:rPr>
        <w:tab/>
        <w:t xml:space="preserve">The nominee must be at least 16 years of age on 26 January of the year in which the award is presented. </w:t>
      </w:r>
    </w:p>
    <w:p w14:paraId="26027670" w14:textId="77777777" w:rsidR="005E3B36" w:rsidRPr="00025B68" w:rsidRDefault="005E3B36" w:rsidP="001D022A">
      <w:pPr>
        <w:spacing w:after="0" w:line="240" w:lineRule="auto"/>
        <w:ind w:left="283" w:right="312" w:hanging="11"/>
        <w:jc w:val="both"/>
        <w:rPr>
          <w:i/>
          <w:iCs/>
          <w:sz w:val="20"/>
          <w:szCs w:val="20"/>
        </w:rPr>
      </w:pPr>
    </w:p>
    <w:p w14:paraId="1B1A259D" w14:textId="47265E75" w:rsidR="005E3B36" w:rsidRPr="00863AA0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d)</w:t>
      </w:r>
      <w:r w:rsidRPr="00863AA0">
        <w:rPr>
          <w:i/>
          <w:iCs/>
          <w:sz w:val="24"/>
          <w:szCs w:val="24"/>
        </w:rPr>
        <w:tab/>
        <w:t>The nominee should be held in high regard in the community (</w:t>
      </w:r>
      <w:proofErr w:type="gramStart"/>
      <w:r w:rsidRPr="00863AA0">
        <w:rPr>
          <w:i/>
          <w:iCs/>
          <w:sz w:val="24"/>
          <w:szCs w:val="24"/>
        </w:rPr>
        <w:t>e.g.</w:t>
      </w:r>
      <w:proofErr w:type="gramEnd"/>
      <w:r w:rsidRPr="00863AA0">
        <w:rPr>
          <w:i/>
          <w:iCs/>
          <w:sz w:val="24"/>
          <w:szCs w:val="24"/>
        </w:rPr>
        <w:t xml:space="preserve"> significant contributor to the community, inspirational role model to the community, scope of impact of the individual’s contribution).</w:t>
      </w:r>
    </w:p>
    <w:p w14:paraId="0A65B61A" w14:textId="77777777" w:rsidR="005E3B36" w:rsidRPr="006D6FFE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521A764" w14:textId="4786688D" w:rsidR="005E3B36" w:rsidRPr="00863AA0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e)</w:t>
      </w:r>
      <w:r w:rsidRPr="00863AA0">
        <w:rPr>
          <w:i/>
          <w:iCs/>
          <w:sz w:val="24"/>
          <w:szCs w:val="24"/>
        </w:rPr>
        <w:tab/>
        <w:t>The work performed by the nominee must principally be within the Brookton Shire Council local government area.</w:t>
      </w:r>
    </w:p>
    <w:p w14:paraId="7417F559" w14:textId="77777777" w:rsidR="005E3B36" w:rsidRPr="006D6FFE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071F7961" w14:textId="562C57D5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f)</w:t>
      </w:r>
      <w:r w:rsidRPr="00863AA0">
        <w:rPr>
          <w:i/>
          <w:iCs/>
          <w:sz w:val="24"/>
          <w:szCs w:val="24"/>
        </w:rPr>
        <w:tab/>
        <w:t xml:space="preserve">The nominee should have strong ethical and community values. </w:t>
      </w:r>
    </w:p>
    <w:p w14:paraId="7E3273FF" w14:textId="77777777" w:rsidR="005E3B36" w:rsidRPr="006D6FFE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D802DBE" w14:textId="7098F3DF" w:rsidR="005E3B36" w:rsidRPr="00863AA0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g)</w:t>
      </w:r>
      <w:r w:rsidRPr="00863AA0">
        <w:rPr>
          <w:i/>
          <w:iCs/>
          <w:sz w:val="24"/>
          <w:szCs w:val="24"/>
        </w:rPr>
        <w:tab/>
        <w:t xml:space="preserve">Regard will be given to the nominee’s community activities in the year immediately prior to granting of the Award, as well as their past community service. </w:t>
      </w:r>
    </w:p>
    <w:p w14:paraId="36D0A421" w14:textId="77777777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</w:p>
    <w:p w14:paraId="1967B202" w14:textId="77777777" w:rsidR="005E3B36" w:rsidRPr="00863AA0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h)</w:t>
      </w:r>
      <w:r w:rsidRPr="00863AA0">
        <w:rPr>
          <w:i/>
          <w:iCs/>
          <w:sz w:val="24"/>
          <w:szCs w:val="24"/>
        </w:rPr>
        <w:tab/>
        <w:t xml:space="preserve">Shire of Brookton Councillors, sitting State and Federal politicians and current viceregal officers are not eligible. </w:t>
      </w:r>
    </w:p>
    <w:p w14:paraId="0199317D" w14:textId="77777777" w:rsidR="005E3B36" w:rsidRPr="00025B68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3A24C45A" w14:textId="7D355209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proofErr w:type="spellStart"/>
      <w:r w:rsidRPr="00863AA0">
        <w:rPr>
          <w:i/>
          <w:iCs/>
          <w:sz w:val="24"/>
          <w:szCs w:val="24"/>
        </w:rPr>
        <w:t>i</w:t>
      </w:r>
      <w:proofErr w:type="spellEnd"/>
      <w:r w:rsidRPr="00863AA0">
        <w:rPr>
          <w:i/>
          <w:iCs/>
          <w:sz w:val="24"/>
          <w:szCs w:val="24"/>
        </w:rPr>
        <w:t>)</w:t>
      </w:r>
      <w:r w:rsidRPr="00863AA0">
        <w:rPr>
          <w:i/>
          <w:iCs/>
          <w:sz w:val="24"/>
          <w:szCs w:val="24"/>
        </w:rPr>
        <w:tab/>
        <w:t xml:space="preserve">A Shire of Brookton Council employee, whilst employed by the Council, is not eligible. </w:t>
      </w:r>
    </w:p>
    <w:p w14:paraId="07FDD52E" w14:textId="77777777" w:rsidR="005E3B36" w:rsidRPr="00025B68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2F8D916E" w14:textId="6D0C3298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j)</w:t>
      </w:r>
      <w:r w:rsidRPr="00863AA0">
        <w:rPr>
          <w:i/>
          <w:iCs/>
          <w:sz w:val="24"/>
          <w:szCs w:val="24"/>
        </w:rPr>
        <w:tab/>
        <w:t xml:space="preserve">A person cannot receive a second award in the same category. </w:t>
      </w:r>
    </w:p>
    <w:p w14:paraId="6F1091F9" w14:textId="77777777" w:rsidR="005E3B36" w:rsidRPr="00025B68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6510EF8B" w14:textId="2FE7EA34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k)</w:t>
      </w:r>
      <w:r w:rsidRPr="00863AA0">
        <w:rPr>
          <w:i/>
          <w:iCs/>
          <w:sz w:val="24"/>
          <w:szCs w:val="24"/>
        </w:rPr>
        <w:tab/>
        <w:t>The name and contact details of at least one (1) referee must be supplied with the nomination.</w:t>
      </w:r>
    </w:p>
    <w:p w14:paraId="0F53F110" w14:textId="77777777" w:rsidR="005E3B36" w:rsidRPr="00025B68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5C28561" w14:textId="70C144E2" w:rsidR="005E3B36" w:rsidRDefault="005E3B36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l)</w:t>
      </w:r>
      <w:r w:rsidRPr="00863AA0">
        <w:rPr>
          <w:i/>
          <w:iCs/>
          <w:sz w:val="24"/>
          <w:szCs w:val="24"/>
        </w:rPr>
        <w:tab/>
        <w:t xml:space="preserve">The nomination should explain the achievements and background of the nominee, and the reasons for the nomination, and address as many of the following aspects as possible; </w:t>
      </w:r>
    </w:p>
    <w:p w14:paraId="417C9587" w14:textId="6CB28B27" w:rsidR="00863AA0" w:rsidRPr="00863AA0" w:rsidRDefault="00863AA0" w:rsidP="001D022A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</w:p>
    <w:p w14:paraId="2283CAEF" w14:textId="77777777" w:rsidR="005E3B36" w:rsidRPr="00863AA0" w:rsidRDefault="005E3B36" w:rsidP="001D022A">
      <w:pPr>
        <w:spacing w:after="0" w:line="240" w:lineRule="auto"/>
        <w:ind w:left="1440" w:right="310" w:hanging="738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I.</w:t>
      </w:r>
      <w:r w:rsidRPr="00863AA0">
        <w:rPr>
          <w:i/>
          <w:iCs/>
          <w:sz w:val="24"/>
          <w:szCs w:val="24"/>
        </w:rPr>
        <w:tab/>
        <w:t xml:space="preserve">Personal, </w:t>
      </w:r>
      <w:proofErr w:type="gramStart"/>
      <w:r w:rsidRPr="00863AA0">
        <w:rPr>
          <w:i/>
          <w:iCs/>
          <w:sz w:val="24"/>
          <w:szCs w:val="24"/>
        </w:rPr>
        <w:t>academic</w:t>
      </w:r>
      <w:proofErr w:type="gramEnd"/>
      <w:r w:rsidRPr="00863AA0">
        <w:rPr>
          <w:i/>
          <w:iCs/>
          <w:sz w:val="24"/>
          <w:szCs w:val="24"/>
        </w:rPr>
        <w:t xml:space="preserve"> and professional achievements and commitment; past current and future.</w:t>
      </w:r>
    </w:p>
    <w:p w14:paraId="350CED7E" w14:textId="77777777" w:rsidR="005E3B36" w:rsidRPr="00863AA0" w:rsidRDefault="005E3B36" w:rsidP="001D022A">
      <w:pPr>
        <w:spacing w:after="0" w:line="240" w:lineRule="auto"/>
        <w:ind w:left="1440" w:right="310" w:hanging="738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II.</w:t>
      </w:r>
      <w:r w:rsidRPr="00863AA0">
        <w:rPr>
          <w:i/>
          <w:iCs/>
          <w:sz w:val="24"/>
          <w:szCs w:val="24"/>
        </w:rPr>
        <w:tab/>
        <w:t xml:space="preserve">Contribution in the relevant field </w:t>
      </w:r>
      <w:proofErr w:type="gramStart"/>
      <w:r w:rsidRPr="00863AA0">
        <w:rPr>
          <w:i/>
          <w:iCs/>
          <w:sz w:val="24"/>
          <w:szCs w:val="24"/>
        </w:rPr>
        <w:t>i.e.</w:t>
      </w:r>
      <w:proofErr w:type="gramEnd"/>
      <w:r w:rsidRPr="00863AA0">
        <w:rPr>
          <w:i/>
          <w:iCs/>
          <w:sz w:val="24"/>
          <w:szCs w:val="24"/>
        </w:rPr>
        <w:t xml:space="preserve"> how has the nominee “put back” into their field to benefit others.</w:t>
      </w:r>
    </w:p>
    <w:p w14:paraId="4BFFDD3B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III.</w:t>
      </w:r>
      <w:r w:rsidRPr="00863AA0">
        <w:rPr>
          <w:i/>
          <w:iCs/>
          <w:sz w:val="24"/>
          <w:szCs w:val="24"/>
        </w:rPr>
        <w:tab/>
        <w:t xml:space="preserve">Demonstrated leadership, </w:t>
      </w:r>
      <w:proofErr w:type="gramStart"/>
      <w:r w:rsidRPr="00863AA0">
        <w:rPr>
          <w:i/>
          <w:iCs/>
          <w:sz w:val="24"/>
          <w:szCs w:val="24"/>
        </w:rPr>
        <w:t>innovation</w:t>
      </w:r>
      <w:proofErr w:type="gramEnd"/>
      <w:r w:rsidRPr="00863AA0">
        <w:rPr>
          <w:i/>
          <w:iCs/>
          <w:sz w:val="24"/>
          <w:szCs w:val="24"/>
        </w:rPr>
        <w:t xml:space="preserve"> and creativity. </w:t>
      </w:r>
    </w:p>
    <w:p w14:paraId="31D6EDD6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IV.</w:t>
      </w:r>
      <w:r w:rsidRPr="00863AA0">
        <w:rPr>
          <w:i/>
          <w:iCs/>
          <w:sz w:val="24"/>
          <w:szCs w:val="24"/>
        </w:rPr>
        <w:tab/>
        <w:t xml:space="preserve">Personal interests and community and voluntary involvement. </w:t>
      </w:r>
    </w:p>
    <w:p w14:paraId="1D6EF692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V.</w:t>
      </w:r>
      <w:r w:rsidRPr="00863AA0">
        <w:rPr>
          <w:i/>
          <w:iCs/>
          <w:sz w:val="24"/>
          <w:szCs w:val="24"/>
        </w:rPr>
        <w:tab/>
        <w:t>Contribution to the Shire of Brookton community.</w:t>
      </w:r>
    </w:p>
    <w:p w14:paraId="44F611FC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VI.</w:t>
      </w:r>
      <w:r w:rsidRPr="00863AA0">
        <w:rPr>
          <w:i/>
          <w:iCs/>
          <w:sz w:val="24"/>
          <w:szCs w:val="24"/>
        </w:rPr>
        <w:tab/>
        <w:t>Future goals and likely impact.</w:t>
      </w:r>
    </w:p>
    <w:p w14:paraId="2F1CCD4F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VII.</w:t>
      </w:r>
      <w:r w:rsidRPr="00863AA0">
        <w:rPr>
          <w:i/>
          <w:iCs/>
          <w:sz w:val="24"/>
          <w:szCs w:val="24"/>
        </w:rPr>
        <w:tab/>
        <w:t>Degree of difficulty of the achievement and sacrifices made.</w:t>
      </w:r>
    </w:p>
    <w:p w14:paraId="7EFD2497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VIII.</w:t>
      </w:r>
      <w:r w:rsidRPr="00863AA0">
        <w:rPr>
          <w:i/>
          <w:iCs/>
          <w:sz w:val="24"/>
          <w:szCs w:val="24"/>
        </w:rPr>
        <w:tab/>
        <w:t xml:space="preserve">Previous Awards and recognitions. </w:t>
      </w:r>
    </w:p>
    <w:p w14:paraId="5071AD57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IX.</w:t>
      </w:r>
      <w:r w:rsidRPr="00863AA0">
        <w:rPr>
          <w:i/>
          <w:iCs/>
          <w:sz w:val="24"/>
          <w:szCs w:val="24"/>
        </w:rPr>
        <w:tab/>
        <w:t xml:space="preserve">Nature and length of involvement. </w:t>
      </w:r>
    </w:p>
    <w:p w14:paraId="3413BF71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X.</w:t>
      </w:r>
      <w:r w:rsidRPr="00863AA0">
        <w:rPr>
          <w:i/>
          <w:iCs/>
          <w:sz w:val="24"/>
          <w:szCs w:val="24"/>
        </w:rPr>
        <w:tab/>
        <w:t xml:space="preserve">Voluntary work beyond paid employment. </w:t>
      </w:r>
    </w:p>
    <w:p w14:paraId="74A42DE9" w14:textId="77777777" w:rsidR="005E3B36" w:rsidRPr="00863AA0" w:rsidRDefault="005E3B36" w:rsidP="001D022A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XI.</w:t>
      </w:r>
      <w:r w:rsidRPr="00863AA0">
        <w:rPr>
          <w:i/>
          <w:iCs/>
          <w:sz w:val="24"/>
          <w:szCs w:val="24"/>
        </w:rPr>
        <w:tab/>
        <w:t xml:space="preserve">Achievements as an individual or as part of a group or organisation. </w:t>
      </w:r>
    </w:p>
    <w:p w14:paraId="7F1F0B0B" w14:textId="77777777" w:rsidR="005E3B36" w:rsidRPr="00863AA0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</w:p>
    <w:p w14:paraId="004D91FE" w14:textId="189153A0" w:rsidR="00A91D5C" w:rsidRDefault="005E3B36" w:rsidP="001D022A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m)</w:t>
      </w:r>
      <w:r w:rsidRPr="00863AA0">
        <w:rPr>
          <w:i/>
          <w:iCs/>
          <w:sz w:val="24"/>
          <w:szCs w:val="24"/>
        </w:rPr>
        <w:tab/>
        <w:t>One (1) award per ward in this Category may be awarded each year</w:t>
      </w:r>
    </w:p>
    <w:p w14:paraId="1A41EFBA" w14:textId="77777777" w:rsidR="00863AA0" w:rsidRPr="00863AA0" w:rsidRDefault="00863AA0" w:rsidP="001D022A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sectPr w:rsidR="00863AA0" w:rsidRPr="00863AA0" w:rsidSect="00D03C6B">
      <w:headerReference w:type="first" r:id="rId14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B29F78-5906-4A5D-A98D-F689C6361BA4}"/>
    <w:embedBold r:id="rId2" w:fontKey="{0DEE259C-441A-4492-88D8-4880FD376AF7}"/>
    <w:embedItalic r:id="rId3" w:fontKey="{09E6B630-BC07-4D05-8556-F9D42397E040}"/>
    <w:embedBoldItalic r:id="rId4" w:fontKey="{83BDA06F-6714-47A9-97BA-A0806CF307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AA2BE9E-A096-4231-B6EC-977060DBD63B}"/>
    <w:embedBold r:id="rId6" w:fontKey="{4E70C77C-D528-496D-A4B7-48A5B7D94EC3}"/>
    <w:embedItalic r:id="rId7" w:fontKey="{B067D5CC-73D5-49C4-9E7B-9856A9BFCDD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920803E-D4EB-4DD3-9C9B-FB439D0A36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3770A16F" w:rsidR="00D74FC1" w:rsidRPr="004B61CC" w:rsidRDefault="000C6DE4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4B61CC">
      <w:rPr>
        <w:rFonts w:asciiTheme="minorHAnsi" w:hAnsiTheme="minorHAnsi" w:cstheme="minorHAnsi"/>
        <w:noProof/>
        <w:color w:val="FC9936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4B61CC">
      <w:rPr>
        <w:rFonts w:asciiTheme="minorHAnsi" w:hAnsiTheme="minorHAnsi" w:cstheme="minorHAnsi"/>
        <w:color w:val="FC9936"/>
        <w:sz w:val="32"/>
        <w:szCs w:val="32"/>
      </w:rPr>
      <w:t>202</w:t>
    </w:r>
    <w:r w:rsidR="00B135C7" w:rsidRPr="004B61CC">
      <w:rPr>
        <w:rFonts w:asciiTheme="minorHAnsi" w:hAnsiTheme="minorHAnsi" w:cstheme="minorHAnsi"/>
        <w:color w:val="FC9936"/>
        <w:sz w:val="32"/>
        <w:szCs w:val="32"/>
      </w:rPr>
      <w:t>2</w:t>
    </w:r>
    <w:r w:rsidR="00D74FC1" w:rsidRPr="004B61CC">
      <w:rPr>
        <w:rFonts w:asciiTheme="minorHAnsi" w:hAnsiTheme="minorHAnsi" w:cstheme="minorHAnsi"/>
        <w:color w:val="FC9936"/>
        <w:sz w:val="32"/>
        <w:szCs w:val="32"/>
      </w:rPr>
      <w:t xml:space="preserve"> Australia Day</w:t>
    </w:r>
  </w:p>
  <w:p w14:paraId="0A3A55FF" w14:textId="77777777" w:rsidR="00D74FC1" w:rsidRPr="004B61CC" w:rsidRDefault="00D74FC1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4B61CC">
      <w:rPr>
        <w:rFonts w:asciiTheme="minorHAnsi" w:hAnsiTheme="minorHAnsi" w:cstheme="minorHAnsi"/>
        <w:color w:val="FC9936"/>
        <w:sz w:val="32"/>
        <w:szCs w:val="32"/>
      </w:rPr>
      <w:t>Citizen of the Year Award</w:t>
    </w:r>
  </w:p>
  <w:p w14:paraId="7B01CD35" w14:textId="6298C351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B135C7">
      <w:rPr>
        <w:rFonts w:cstheme="minorHAnsi"/>
        <w:sz w:val="22"/>
        <w:szCs w:val="22"/>
      </w:rPr>
      <w:t>2</w:t>
    </w:r>
    <w:r w:rsidR="006A26C6">
      <w:rPr>
        <w:rFonts w:cstheme="minorHAnsi"/>
        <w:sz w:val="22"/>
        <w:szCs w:val="22"/>
      </w:rPr>
      <w:t xml:space="preserve"> </w:t>
    </w:r>
    <w:r w:rsidRPr="008D3C67">
      <w:rPr>
        <w:rFonts w:cstheme="minorHAnsi"/>
        <w:sz w:val="22"/>
        <w:szCs w:val="22"/>
      </w:rPr>
      <w:t>Citizen of the Year Award</w:t>
    </w:r>
    <w:r w:rsidR="00025B68">
      <w:rPr>
        <w:rFonts w:cstheme="minorHAnsi"/>
        <w:sz w:val="22"/>
        <w:szCs w:val="22"/>
      </w:rPr>
      <w:t>, for achievements throughout the 2021</w:t>
    </w:r>
    <w:r w:rsidR="00E3116F">
      <w:rPr>
        <w:rFonts w:cstheme="minorHAnsi"/>
        <w:sz w:val="22"/>
        <w:szCs w:val="22"/>
      </w:rPr>
      <w:t>.</w:t>
    </w:r>
  </w:p>
  <w:p w14:paraId="5029208D" w14:textId="77777777" w:rsidR="00D03C6B" w:rsidRPr="008D3C67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5"/>
  </w:num>
  <w:num w:numId="19">
    <w:abstractNumId w:val="21"/>
  </w:num>
  <w:num w:numId="20">
    <w:abstractNumId w:val="15"/>
  </w:num>
  <w:num w:numId="21">
    <w:abstractNumId w:val="24"/>
  </w:num>
  <w:num w:numId="22">
    <w:abstractNumId w:val="5"/>
  </w:num>
  <w:num w:numId="23">
    <w:abstractNumId w:val="1"/>
  </w:num>
  <w:num w:numId="24">
    <w:abstractNumId w:val="16"/>
  </w:num>
  <w:num w:numId="25">
    <w:abstractNumId w:val="23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25B68"/>
    <w:rsid w:val="00052382"/>
    <w:rsid w:val="0006568A"/>
    <w:rsid w:val="00076F0F"/>
    <w:rsid w:val="00084253"/>
    <w:rsid w:val="000A6C0D"/>
    <w:rsid w:val="000C6DE4"/>
    <w:rsid w:val="000D1E5A"/>
    <w:rsid w:val="000D1F49"/>
    <w:rsid w:val="00166F22"/>
    <w:rsid w:val="001727CA"/>
    <w:rsid w:val="001A2C37"/>
    <w:rsid w:val="001C4A3D"/>
    <w:rsid w:val="001D022A"/>
    <w:rsid w:val="002462F3"/>
    <w:rsid w:val="002C56E6"/>
    <w:rsid w:val="00341395"/>
    <w:rsid w:val="00346DE2"/>
    <w:rsid w:val="00361E11"/>
    <w:rsid w:val="003B4744"/>
    <w:rsid w:val="003F0847"/>
    <w:rsid w:val="0040090B"/>
    <w:rsid w:val="004473A1"/>
    <w:rsid w:val="0046302A"/>
    <w:rsid w:val="00472195"/>
    <w:rsid w:val="00487D2D"/>
    <w:rsid w:val="004B61CC"/>
    <w:rsid w:val="004D5D62"/>
    <w:rsid w:val="005112D0"/>
    <w:rsid w:val="00577E06"/>
    <w:rsid w:val="00595F41"/>
    <w:rsid w:val="005A3BF7"/>
    <w:rsid w:val="005E3B36"/>
    <w:rsid w:val="005F2035"/>
    <w:rsid w:val="005F7990"/>
    <w:rsid w:val="0063739C"/>
    <w:rsid w:val="00650259"/>
    <w:rsid w:val="006A26C6"/>
    <w:rsid w:val="006D6FFE"/>
    <w:rsid w:val="006E629B"/>
    <w:rsid w:val="00731F26"/>
    <w:rsid w:val="00747FA2"/>
    <w:rsid w:val="00760D65"/>
    <w:rsid w:val="00770F25"/>
    <w:rsid w:val="007A35A8"/>
    <w:rsid w:val="007B0A85"/>
    <w:rsid w:val="007B7DEF"/>
    <w:rsid w:val="007C6A52"/>
    <w:rsid w:val="008142D0"/>
    <w:rsid w:val="0082043E"/>
    <w:rsid w:val="00852B3B"/>
    <w:rsid w:val="00863AA0"/>
    <w:rsid w:val="0089555E"/>
    <w:rsid w:val="008D3C67"/>
    <w:rsid w:val="008E203A"/>
    <w:rsid w:val="0091229C"/>
    <w:rsid w:val="00940E73"/>
    <w:rsid w:val="0098597D"/>
    <w:rsid w:val="009C5284"/>
    <w:rsid w:val="009F619A"/>
    <w:rsid w:val="009F6DDE"/>
    <w:rsid w:val="00A07415"/>
    <w:rsid w:val="00A370A8"/>
    <w:rsid w:val="00A65D5E"/>
    <w:rsid w:val="00A70FC2"/>
    <w:rsid w:val="00A8081D"/>
    <w:rsid w:val="00A91D5C"/>
    <w:rsid w:val="00AC39E6"/>
    <w:rsid w:val="00B135C7"/>
    <w:rsid w:val="00B240B1"/>
    <w:rsid w:val="00B256E8"/>
    <w:rsid w:val="00B25CE8"/>
    <w:rsid w:val="00BB4CF3"/>
    <w:rsid w:val="00BD4753"/>
    <w:rsid w:val="00BD5CB1"/>
    <w:rsid w:val="00BE5804"/>
    <w:rsid w:val="00BE62EE"/>
    <w:rsid w:val="00C003BA"/>
    <w:rsid w:val="00C06E63"/>
    <w:rsid w:val="00C46878"/>
    <w:rsid w:val="00C61152"/>
    <w:rsid w:val="00C975B8"/>
    <w:rsid w:val="00CB4A51"/>
    <w:rsid w:val="00CD4532"/>
    <w:rsid w:val="00CD47B0"/>
    <w:rsid w:val="00CD4D6F"/>
    <w:rsid w:val="00CE6104"/>
    <w:rsid w:val="00CE7918"/>
    <w:rsid w:val="00D03C6B"/>
    <w:rsid w:val="00D16163"/>
    <w:rsid w:val="00D27C15"/>
    <w:rsid w:val="00D74FC1"/>
    <w:rsid w:val="00DB3FAD"/>
    <w:rsid w:val="00E3116F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@brookton.wa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A6A97-9BD6-4651-AE0B-92B9F1686D51}"/>
      </w:docPartPr>
      <w:docPartBody>
        <w:p w:rsidR="00000000" w:rsidRDefault="00811477">
          <w:r w:rsidRPr="00506D9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77"/>
    <w:rsid w:val="0081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1477"/>
    <w:rPr>
      <w:color w:val="808080"/>
    </w:rPr>
  </w:style>
  <w:style w:type="paragraph" w:customStyle="1" w:styleId="EB21F4B17060409FBA3692D415666EB9">
    <w:name w:val="EB21F4B17060409FBA3692D415666EB9"/>
    <w:rsid w:val="00811477"/>
  </w:style>
  <w:style w:type="paragraph" w:customStyle="1" w:styleId="0FD5F7D58D124363BC791BDE955C5D4D">
    <w:name w:val="0FD5F7D58D124363BC791BDE955C5D4D"/>
    <w:rsid w:val="008114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fb0879af-3eba-417a-a55a-ffe6dcd6ca77"/>
    <ds:schemaRef ds:uri="6dc4bcd6-49db-4c07-9060-8acfc67cef9f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B97757-8BCE-47E5-852E-7C273FE5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2021-08-23T05:38:00Z</dcterms:created>
  <dcterms:modified xsi:type="dcterms:W3CDTF">2021-08-23T05:38:00Z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