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26C3" w14:textId="1DA9A16D" w:rsidR="0089555E" w:rsidRPr="0089555E" w:rsidRDefault="0089555E" w:rsidP="00A91D5C">
      <w:pPr>
        <w:spacing w:after="0" w:line="360" w:lineRule="auto"/>
        <w:rPr>
          <w:b/>
          <w:bCs/>
        </w:rPr>
      </w:pPr>
      <w:r w:rsidRPr="0089555E">
        <w:rPr>
          <w:b/>
          <w:bCs/>
        </w:rPr>
        <w:t>Nominee</w:t>
      </w:r>
      <w:r w:rsidR="00D03C6B">
        <w:rPr>
          <w:b/>
          <w:bCs/>
        </w:rPr>
        <w:t>:</w:t>
      </w:r>
    </w:p>
    <w:p w14:paraId="2B0E6801" w14:textId="3CFC006D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2AA92061" w14:textId="712B551C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266D000B" w14:textId="1F252ECE" w:rsid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01946090" w14:textId="07848AA2" w:rsidR="0089555E" w:rsidRP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sz w:val="22"/>
          <w:szCs w:val="22"/>
        </w:rPr>
      </w:pPr>
      <w:r>
        <w:rPr>
          <w:i/>
          <w:sz w:val="24"/>
          <w:szCs w:val="24"/>
        </w:rPr>
        <w:t>Date of Birth/Age:</w:t>
      </w:r>
      <w:r>
        <w:rPr>
          <w:i/>
          <w:sz w:val="24"/>
          <w:szCs w:val="24"/>
        </w:rPr>
        <w:tab/>
        <w:t>Email:</w:t>
      </w:r>
      <w:r>
        <w:rPr>
          <w:i/>
          <w:sz w:val="24"/>
          <w:szCs w:val="24"/>
        </w:rPr>
        <w:tab/>
      </w:r>
    </w:p>
    <w:p w14:paraId="5FB469D9" w14:textId="034A09CB" w:rsidR="0089555E" w:rsidRPr="0089555E" w:rsidRDefault="0089555E" w:rsidP="00863AA0">
      <w:pPr>
        <w:pBdr>
          <w:bottom w:val="single" w:sz="12" w:space="1" w:color="auto"/>
        </w:pBdr>
        <w:spacing w:after="0"/>
        <w:rPr>
          <w:sz w:val="22"/>
          <w:szCs w:val="22"/>
        </w:rPr>
      </w:pPr>
    </w:p>
    <w:p w14:paraId="6810FD7E" w14:textId="6ED9C0EF" w:rsidR="0089555E" w:rsidRPr="0089555E" w:rsidRDefault="0089555E" w:rsidP="00863AA0">
      <w:pPr>
        <w:spacing w:after="0"/>
        <w:rPr>
          <w:sz w:val="22"/>
          <w:szCs w:val="22"/>
        </w:rPr>
      </w:pPr>
    </w:p>
    <w:p w14:paraId="3A72C6E3" w14:textId="2CB2B523" w:rsidR="0089555E" w:rsidRPr="0089555E" w:rsidRDefault="0089555E" w:rsidP="00A91D5C">
      <w:pPr>
        <w:spacing w:after="0" w:line="360" w:lineRule="auto"/>
        <w:rPr>
          <w:b/>
          <w:bCs/>
        </w:rPr>
      </w:pPr>
      <w:r>
        <w:rPr>
          <w:b/>
          <w:bCs/>
        </w:rPr>
        <w:t>Nominated by:</w:t>
      </w:r>
    </w:p>
    <w:p w14:paraId="6044C5B5" w14:textId="77777777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4961A963" w14:textId="570E575E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5C3A8ECF" w14:textId="36E4D532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42AC25BD" w14:textId="77777777" w:rsid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61309747" w14:textId="68D21845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5EFA04B4" w14:textId="77777777" w:rsidR="00A91D5C" w:rsidRPr="0089555E" w:rsidRDefault="00A91D5C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sz w:val="22"/>
          <w:szCs w:val="22"/>
        </w:rPr>
      </w:pPr>
    </w:p>
    <w:p w14:paraId="202873E8" w14:textId="77777777" w:rsidR="0089555E" w:rsidRPr="0089555E" w:rsidRDefault="0089555E" w:rsidP="00863AA0">
      <w:pPr>
        <w:spacing w:after="0"/>
        <w:rPr>
          <w:sz w:val="22"/>
          <w:szCs w:val="22"/>
        </w:rPr>
      </w:pPr>
    </w:p>
    <w:p w14:paraId="2097D014" w14:textId="27E9D438" w:rsidR="00A91D5C" w:rsidRPr="0089555E" w:rsidRDefault="00A91D5C" w:rsidP="00A91D5C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Referee: </w:t>
      </w:r>
      <w:r w:rsidRPr="00A91D5C">
        <w:rPr>
          <w:b/>
          <w:bCs/>
          <w:sz w:val="20"/>
          <w:szCs w:val="20"/>
        </w:rPr>
        <w:t>(other persons that may be contacted for further information about nominee)</w:t>
      </w:r>
    </w:p>
    <w:p w14:paraId="7B16494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2105597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6545369D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2B4D1AD3" w14:textId="77777777" w:rsidR="00A91D5C" w:rsidRDefault="00A91D5C" w:rsidP="00A91D5C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480AD8CF" w14:textId="59865DBA" w:rsidR="00A91D5C" w:rsidRDefault="00A91D5C" w:rsidP="000A6C0D">
      <w:pPr>
        <w:tabs>
          <w:tab w:val="right" w:leader="dot" w:pos="10490"/>
        </w:tabs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12C68DCD" w14:textId="77777777" w:rsidR="00863AA0" w:rsidRDefault="00863AA0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i/>
          <w:sz w:val="24"/>
          <w:szCs w:val="24"/>
        </w:rPr>
      </w:pPr>
    </w:p>
    <w:p w14:paraId="66E4B63E" w14:textId="77777777" w:rsidR="00852B3B" w:rsidRDefault="00852B3B" w:rsidP="00863AA0">
      <w:pPr>
        <w:spacing w:after="0" w:line="240" w:lineRule="auto"/>
        <w:rPr>
          <w:b/>
          <w:bCs/>
        </w:rPr>
      </w:pPr>
    </w:p>
    <w:p w14:paraId="507F422F" w14:textId="60F9B6BF" w:rsidR="00A91D5C" w:rsidRPr="0089555E" w:rsidRDefault="00A91D5C" w:rsidP="00863AA0">
      <w:pPr>
        <w:spacing w:after="0" w:line="240" w:lineRule="auto"/>
        <w:rPr>
          <w:b/>
          <w:bCs/>
        </w:rPr>
      </w:pPr>
      <w:r>
        <w:rPr>
          <w:b/>
          <w:bCs/>
        </w:rPr>
        <w:t>Close of Nominations:</w:t>
      </w:r>
    </w:p>
    <w:p w14:paraId="42B8BE84" w14:textId="3307D957" w:rsidR="00A91D5C" w:rsidRDefault="00A91D5C" w:rsidP="00A91D5C">
      <w:pPr>
        <w:tabs>
          <w:tab w:val="right" w:leader="dot" w:pos="10490"/>
        </w:tabs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Nomination forms must be received </w:t>
      </w:r>
      <w:r w:rsidR="00FC2771">
        <w:rPr>
          <w:i/>
          <w:sz w:val="24"/>
          <w:szCs w:val="24"/>
        </w:rPr>
        <w:t xml:space="preserve">by </w:t>
      </w:r>
      <w:r w:rsidR="000301AC" w:rsidRPr="00B04B62">
        <w:rPr>
          <w:b/>
          <w:bCs/>
          <w:i/>
          <w:sz w:val="24"/>
          <w:szCs w:val="24"/>
        </w:rPr>
        <w:t>4:15pm</w:t>
      </w:r>
      <w:r w:rsidR="000301AC">
        <w:rPr>
          <w:b/>
          <w:bCs/>
          <w:i/>
          <w:sz w:val="24"/>
          <w:szCs w:val="24"/>
        </w:rPr>
        <w:t xml:space="preserve"> close of business </w:t>
      </w:r>
      <w:r w:rsidR="00A819D2">
        <w:rPr>
          <w:b/>
          <w:bCs/>
          <w:i/>
          <w:sz w:val="24"/>
          <w:szCs w:val="24"/>
        </w:rPr>
        <w:t xml:space="preserve">Friday </w:t>
      </w:r>
      <w:r w:rsidR="00156C11">
        <w:rPr>
          <w:b/>
          <w:bCs/>
          <w:i/>
          <w:sz w:val="24"/>
          <w:szCs w:val="24"/>
        </w:rPr>
        <w:t xml:space="preserve">1st December 2023 </w:t>
      </w:r>
      <w:r w:rsidR="001B6C08">
        <w:rPr>
          <w:i/>
          <w:sz w:val="24"/>
          <w:szCs w:val="24"/>
        </w:rPr>
        <w:t xml:space="preserve">on behalf of the Shire of Brookton </w:t>
      </w:r>
      <w:r>
        <w:rPr>
          <w:i/>
          <w:sz w:val="24"/>
          <w:szCs w:val="24"/>
        </w:rPr>
        <w:t xml:space="preserve">to the </w:t>
      </w:r>
      <w:r w:rsidR="001B6C08">
        <w:rPr>
          <w:i/>
          <w:sz w:val="24"/>
          <w:szCs w:val="24"/>
        </w:rPr>
        <w:t>Brookton Community Resource Centre</w:t>
      </w:r>
      <w:r>
        <w:rPr>
          <w:i/>
          <w:sz w:val="24"/>
          <w:szCs w:val="24"/>
        </w:rPr>
        <w:t xml:space="preserve"> via one of the following methods</w:t>
      </w:r>
      <w:r w:rsidR="00156C11">
        <w:rPr>
          <w:i/>
          <w:sz w:val="24"/>
          <w:szCs w:val="24"/>
        </w:rPr>
        <w:t>:</w:t>
      </w:r>
    </w:p>
    <w:p w14:paraId="09517474" w14:textId="77777777" w:rsidR="00156C11" w:rsidRPr="00A91D5C" w:rsidRDefault="00156C11" w:rsidP="00A91D5C">
      <w:pPr>
        <w:tabs>
          <w:tab w:val="right" w:leader="dot" w:pos="10490"/>
        </w:tabs>
        <w:spacing w:after="0" w:line="240" w:lineRule="auto"/>
        <w:jc w:val="both"/>
        <w:rPr>
          <w:i/>
          <w:sz w:val="24"/>
          <w:szCs w:val="24"/>
        </w:rPr>
      </w:pPr>
    </w:p>
    <w:p w14:paraId="0E822AC9" w14:textId="069BE433" w:rsidR="0089555E" w:rsidRPr="0089555E" w:rsidRDefault="00A91D5C" w:rsidP="00A91D5C">
      <w:pPr>
        <w:spacing w:after="0" w:line="240" w:lineRule="auto"/>
        <w:rPr>
          <w:sz w:val="22"/>
          <w:szCs w:val="22"/>
        </w:rPr>
      </w:pPr>
      <w:r w:rsidRPr="00D74FC1">
        <w:rPr>
          <w:i/>
          <w:sz w:val="24"/>
          <w:szCs w:val="24"/>
        </w:rPr>
        <w:t>Email:</w:t>
      </w:r>
      <w:r w:rsidRPr="00D74FC1">
        <w:rPr>
          <w:i/>
          <w:sz w:val="24"/>
          <w:szCs w:val="24"/>
        </w:rPr>
        <w:tab/>
      </w:r>
      <w:r w:rsidRPr="00D74FC1">
        <w:rPr>
          <w:i/>
          <w:sz w:val="24"/>
          <w:szCs w:val="24"/>
        </w:rPr>
        <w:tab/>
      </w:r>
      <w:hyperlink r:id="rId11" w:history="1">
        <w:r w:rsidR="00156C11">
          <w:rPr>
            <w:i/>
            <w:sz w:val="24"/>
            <w:szCs w:val="24"/>
          </w:rPr>
          <w:t>Kylie.Freeman</w:t>
        </w:r>
        <w:r w:rsidRPr="00D74FC1">
          <w:rPr>
            <w:i/>
            <w:sz w:val="24"/>
            <w:szCs w:val="24"/>
          </w:rPr>
          <w:t>@brookton.wa.gov.au</w:t>
        </w:r>
      </w:hyperlink>
    </w:p>
    <w:p w14:paraId="08544769" w14:textId="1770C7DA" w:rsidR="0089555E" w:rsidRDefault="00A91D5C" w:rsidP="00A91D5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Hand Deliver</w:t>
      </w:r>
      <w:r w:rsidRPr="00D74FC1">
        <w:rPr>
          <w:i/>
          <w:sz w:val="24"/>
          <w:szCs w:val="24"/>
        </w:rPr>
        <w:t>:</w:t>
      </w:r>
      <w:r w:rsidRPr="00D74FC1">
        <w:rPr>
          <w:i/>
          <w:sz w:val="24"/>
          <w:szCs w:val="24"/>
        </w:rPr>
        <w:tab/>
      </w:r>
      <w:r w:rsidR="00156C11">
        <w:rPr>
          <w:i/>
          <w:sz w:val="24"/>
          <w:szCs w:val="24"/>
        </w:rPr>
        <w:t>Brookton CRC - 89 Robinson Road</w:t>
      </w:r>
      <w:r>
        <w:rPr>
          <w:i/>
          <w:sz w:val="24"/>
          <w:szCs w:val="24"/>
        </w:rPr>
        <w:t>, Brookton WA 6306</w:t>
      </w:r>
    </w:p>
    <w:p w14:paraId="6BA4CC03" w14:textId="48FD1706" w:rsidR="00A91D5C" w:rsidRDefault="00B75D07" w:rsidP="003F1E99">
      <w:pPr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74"/>
        </w:tabs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F1E99">
        <w:rPr>
          <w:i/>
          <w:sz w:val="24"/>
          <w:szCs w:val="24"/>
        </w:rPr>
        <w:tab/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0F196102" w14:textId="77777777" w:rsidTr="00A70FC2">
        <w:trPr>
          <w:trHeight w:val="706"/>
        </w:trPr>
        <w:tc>
          <w:tcPr>
            <w:tcW w:w="5000" w:type="pct"/>
            <w:vAlign w:val="center"/>
          </w:tcPr>
          <w:p w14:paraId="766C1F0C" w14:textId="40C25239" w:rsidR="008142D0" w:rsidRPr="008D3C67" w:rsidRDefault="008142D0" w:rsidP="008D3C67">
            <w:pPr>
              <w:pStyle w:val="Heading4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>Please write below a short description (</w:t>
            </w:r>
            <w:r w:rsidR="008D3C67" w:rsidRPr="008D3C67">
              <w:rPr>
                <w:rFonts w:cstheme="minorHAnsi"/>
                <w:bCs/>
                <w:sz w:val="24"/>
                <w:szCs w:val="24"/>
              </w:rPr>
              <w:t>500</w:t>
            </w:r>
            <w:r w:rsidRPr="008D3C67">
              <w:rPr>
                <w:rFonts w:cstheme="minorHAnsi"/>
                <w:bCs/>
                <w:sz w:val="24"/>
                <w:szCs w:val="24"/>
              </w:rPr>
              <w:t xml:space="preserve"> words or less) on the contribution the nominee has made to the community.  Include significant achievements and any other useful information that supports this nomination.</w:t>
            </w:r>
          </w:p>
          <w:p w14:paraId="2CF005C0" w14:textId="77777777" w:rsidR="008142D0" w:rsidRPr="008142D0" w:rsidRDefault="008142D0" w:rsidP="008D3C67">
            <w:pPr>
              <w:pStyle w:val="Heading4"/>
              <w:spacing w:before="0"/>
              <w:jc w:val="center"/>
              <w:rPr>
                <w:b w:val="0"/>
                <w:sz w:val="22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(please include duration &amp; years i.e. 1980 – 1985 applicable to each contribution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5360652C" w14:textId="77777777" w:rsidTr="007D4E16">
        <w:trPr>
          <w:trHeight w:val="13472"/>
        </w:trPr>
        <w:tc>
          <w:tcPr>
            <w:tcW w:w="5000" w:type="pct"/>
            <w:vAlign w:val="center"/>
          </w:tcPr>
          <w:p w14:paraId="5BAB3D6D" w14:textId="77777777" w:rsidR="008142D0" w:rsidRPr="009C5284" w:rsidRDefault="008142D0" w:rsidP="008142D0">
            <w:pPr>
              <w:pStyle w:val="Heading4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590045F1" w14:textId="77777777" w:rsidR="007D4E16" w:rsidRDefault="007D4E16">
      <w:r>
        <w:rPr>
          <w:b/>
        </w:rPr>
        <w:br w:type="page"/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1123B843" w14:textId="77777777" w:rsidTr="00A70FC2">
        <w:trPr>
          <w:trHeight w:val="424"/>
        </w:trPr>
        <w:tc>
          <w:tcPr>
            <w:tcW w:w="5000" w:type="pct"/>
          </w:tcPr>
          <w:p w14:paraId="34163C60" w14:textId="527437FA" w:rsidR="008142D0" w:rsidRPr="008D3C67" w:rsidRDefault="008142D0" w:rsidP="008142D0">
            <w:pPr>
              <w:pStyle w:val="Heading4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 xml:space="preserve">Please list any past and present membership of Community/Sporting/Professional Bodies </w:t>
            </w:r>
            <w:r w:rsidR="003F1E99">
              <w:rPr>
                <w:rFonts w:cstheme="minorHAnsi"/>
                <w:bCs/>
                <w:sz w:val="24"/>
                <w:szCs w:val="24"/>
              </w:rPr>
              <w:t>e</w:t>
            </w:r>
            <w:r w:rsidRPr="008D3C67">
              <w:rPr>
                <w:rFonts w:cstheme="minorHAnsi"/>
                <w:bCs/>
                <w:sz w:val="24"/>
                <w:szCs w:val="24"/>
              </w:rPr>
              <w:t>tc</w:t>
            </w:r>
          </w:p>
          <w:p w14:paraId="5416FE39" w14:textId="77777777" w:rsidR="008142D0" w:rsidRPr="008142D0" w:rsidRDefault="008142D0" w:rsidP="008142D0">
            <w:pPr>
              <w:pStyle w:val="Heading4"/>
              <w:spacing w:before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(please include office bearing positions held - if applicable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6E8882C9" w14:textId="77777777" w:rsidTr="007D4E16">
        <w:trPr>
          <w:trHeight w:val="13624"/>
        </w:trPr>
        <w:tc>
          <w:tcPr>
            <w:tcW w:w="5000" w:type="pct"/>
          </w:tcPr>
          <w:p w14:paraId="226096DE" w14:textId="77777777" w:rsidR="008142D0" w:rsidRPr="009C5284" w:rsidRDefault="008142D0" w:rsidP="002F3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39BDBB4" w14:textId="7A882276" w:rsidR="00852B3B" w:rsidRDefault="00852B3B" w:rsidP="00A91D5C">
      <w:pPr>
        <w:spacing w:after="0" w:line="240" w:lineRule="auto"/>
        <w:rPr>
          <w:sz w:val="16"/>
          <w:szCs w:val="16"/>
        </w:rPr>
      </w:pPr>
    </w:p>
    <w:p w14:paraId="539F08FE" w14:textId="1728E97E" w:rsidR="007D4E16" w:rsidRDefault="007D4E1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37602FA" w14:textId="6783A9F9" w:rsidR="00863AA0" w:rsidRDefault="00472195" w:rsidP="00863AA0">
      <w:pPr>
        <w:pBdr>
          <w:top w:val="single" w:sz="12" w:space="1" w:color="auto"/>
        </w:pBdr>
        <w:spacing w:before="120" w:after="0" w:line="240" w:lineRule="auto"/>
        <w:ind w:left="-391" w:firstLine="391"/>
        <w:rPr>
          <w:rFonts w:ascii="Arial" w:hAnsi="Arial" w:cs="Arial"/>
          <w:b/>
        </w:rPr>
      </w:pPr>
      <w:r w:rsidRPr="00AC39E6">
        <w:rPr>
          <w:rFonts w:cstheme="minorHAnsi"/>
          <w:noProof/>
          <w:color w:val="9ACCCD"/>
          <w:sz w:val="32"/>
          <w:szCs w:val="32"/>
          <w:lang w:val="en-AU"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50012B9B" wp14:editId="1387400B">
            <wp:simplePos x="0" y="0"/>
            <wp:positionH relativeFrom="column">
              <wp:posOffset>5486400</wp:posOffset>
            </wp:positionH>
            <wp:positionV relativeFrom="paragraph">
              <wp:posOffset>106189</wp:posOffset>
            </wp:positionV>
            <wp:extent cx="1121434" cy="699858"/>
            <wp:effectExtent l="0" t="0" r="2540" b="5080"/>
            <wp:wrapNone/>
            <wp:docPr id="5" name="Picture 5" descr="G:\Master Documents\Logos\2020 Shire Logo\Growing the Future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ster Documents\Logos\2020 Shire Logo\Growing the Future Blac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6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3ED67" w14:textId="68D2B0A8" w:rsidR="00A91D5C" w:rsidRPr="005E3B36" w:rsidRDefault="00840291" w:rsidP="00863AA0">
      <w:pPr>
        <w:spacing w:after="0" w:line="240" w:lineRule="auto"/>
        <w:ind w:left="-391" w:firstLine="39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Young </w:t>
      </w:r>
      <w:r w:rsidR="00A91D5C" w:rsidRPr="005E3B36">
        <w:rPr>
          <w:rFonts w:ascii="Arial" w:hAnsi="Arial" w:cs="Arial"/>
          <w:b/>
        </w:rPr>
        <w:t>Citizen of The Year Award – Criteria &amp; Eligibility</w:t>
      </w:r>
    </w:p>
    <w:p w14:paraId="2EEF2B9C" w14:textId="09B43EB1" w:rsidR="005E3B36" w:rsidRDefault="005E3B36" w:rsidP="00840291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62D5C8FE" w14:textId="6274FC87" w:rsidR="00840291" w:rsidRDefault="00840291" w:rsidP="00840291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5FE24D44" w14:textId="12DC9884" w:rsidR="007D4E16" w:rsidRPr="00025B68" w:rsidRDefault="007D4E16" w:rsidP="007D4E16">
      <w:pPr>
        <w:spacing w:after="0" w:line="240" w:lineRule="auto"/>
        <w:ind w:left="11" w:hanging="11"/>
        <w:rPr>
          <w:b/>
          <w:bCs/>
          <w:i/>
          <w:iCs/>
          <w:sz w:val="24"/>
          <w:szCs w:val="24"/>
        </w:rPr>
      </w:pPr>
      <w:r w:rsidRPr="00025B68">
        <w:rPr>
          <w:b/>
          <w:bCs/>
          <w:i/>
          <w:iCs/>
          <w:sz w:val="24"/>
          <w:szCs w:val="24"/>
        </w:rPr>
        <w:t>*</w:t>
      </w:r>
      <w:r>
        <w:rPr>
          <w:b/>
          <w:bCs/>
          <w:i/>
          <w:iCs/>
          <w:sz w:val="24"/>
          <w:szCs w:val="24"/>
        </w:rPr>
        <w:t xml:space="preserve">Nominations are based on events held </w:t>
      </w:r>
      <w:r w:rsidRPr="00025B68">
        <w:rPr>
          <w:b/>
          <w:bCs/>
          <w:i/>
          <w:iCs/>
          <w:sz w:val="24"/>
          <w:szCs w:val="24"/>
        </w:rPr>
        <w:t>throughout the 20</w:t>
      </w:r>
      <w:r w:rsidR="00A819D2">
        <w:rPr>
          <w:b/>
          <w:bCs/>
          <w:i/>
          <w:iCs/>
          <w:sz w:val="24"/>
          <w:szCs w:val="24"/>
        </w:rPr>
        <w:t>2</w:t>
      </w:r>
      <w:r w:rsidR="00156C11">
        <w:rPr>
          <w:b/>
          <w:bCs/>
          <w:i/>
          <w:iCs/>
          <w:sz w:val="24"/>
          <w:szCs w:val="24"/>
        </w:rPr>
        <w:t>3</w:t>
      </w:r>
      <w:r w:rsidRPr="00025B68">
        <w:rPr>
          <w:b/>
          <w:bCs/>
          <w:i/>
          <w:iCs/>
          <w:sz w:val="24"/>
          <w:szCs w:val="24"/>
        </w:rPr>
        <w:t xml:space="preserve"> year, and the awards will be presented on Australia Day 202</w:t>
      </w:r>
      <w:r w:rsidR="00156C11">
        <w:rPr>
          <w:b/>
          <w:bCs/>
          <w:i/>
          <w:iCs/>
          <w:sz w:val="24"/>
          <w:szCs w:val="24"/>
        </w:rPr>
        <w:t>4</w:t>
      </w:r>
      <w:r w:rsidRPr="00025B68">
        <w:rPr>
          <w:b/>
          <w:bCs/>
          <w:i/>
          <w:iCs/>
          <w:sz w:val="24"/>
          <w:szCs w:val="24"/>
        </w:rPr>
        <w:t>.</w:t>
      </w:r>
    </w:p>
    <w:p w14:paraId="31CB50AA" w14:textId="77777777" w:rsidR="007D4E16" w:rsidRPr="00863AA0" w:rsidRDefault="007D4E16" w:rsidP="00840291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6078D7F3" w14:textId="6BA664B8" w:rsidR="00840291" w:rsidRDefault="00840291" w:rsidP="00840291">
      <w:pPr>
        <w:numPr>
          <w:ilvl w:val="0"/>
          <w:numId w:val="27"/>
        </w:numPr>
        <w:spacing w:after="0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A nominee must be an Australian citizen. </w:t>
      </w:r>
    </w:p>
    <w:p w14:paraId="6972D822" w14:textId="77777777" w:rsidR="00840291" w:rsidRPr="007D4E16" w:rsidRDefault="00840291" w:rsidP="00840291">
      <w:pPr>
        <w:spacing w:after="0" w:line="240" w:lineRule="auto"/>
        <w:ind w:left="720"/>
        <w:contextualSpacing/>
        <w:jc w:val="both"/>
        <w:rPr>
          <w:rFonts w:eastAsia="Calibri" w:cstheme="minorHAnsi"/>
          <w:i/>
          <w:sz w:val="20"/>
          <w:szCs w:val="20"/>
          <w:lang w:val="en-AU"/>
        </w:rPr>
      </w:pPr>
    </w:p>
    <w:p w14:paraId="17016DA8" w14:textId="75DA82C4" w:rsidR="00840291" w:rsidRDefault="00840291" w:rsidP="007D4E16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The nominee must be a resident of the Shire of Brookton local government area for the year immediately prior to granting of the Award.</w:t>
      </w:r>
    </w:p>
    <w:p w14:paraId="5AD7810D" w14:textId="77777777" w:rsidR="00840291" w:rsidRPr="007D4E16" w:rsidRDefault="00840291" w:rsidP="00840291">
      <w:pPr>
        <w:spacing w:after="0" w:line="240" w:lineRule="auto"/>
        <w:ind w:left="720"/>
        <w:contextualSpacing/>
        <w:jc w:val="both"/>
        <w:rPr>
          <w:rFonts w:eastAsia="Calibri" w:cstheme="minorHAnsi"/>
          <w:i/>
          <w:sz w:val="20"/>
          <w:szCs w:val="20"/>
          <w:lang w:val="en-AU"/>
        </w:rPr>
      </w:pPr>
    </w:p>
    <w:p w14:paraId="2CD87A7C" w14:textId="50299F70" w:rsidR="00840291" w:rsidRPr="00840291" w:rsidRDefault="00840291" w:rsidP="007D4E16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The nominee must be at least 16 years of age and no more than 30 years of age on 26th January of the year in which the award is presented. </w:t>
      </w:r>
    </w:p>
    <w:p w14:paraId="529718CE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07DFA039" w14:textId="187EC6A3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The nominee should have a proven record of achievement within the Shire of Brookton Council area. </w:t>
      </w:r>
    </w:p>
    <w:p w14:paraId="46789A16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29124E86" w14:textId="099F7C84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Regard will be given to participation in school activities, community involvement and charitable work, as well as work done to improve community life in the Brookton Shire Council area. </w:t>
      </w:r>
    </w:p>
    <w:p w14:paraId="1A021705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3E5B3DC7" w14:textId="1BBC186F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Recognition by peers will be taken into account. </w:t>
      </w:r>
    </w:p>
    <w:p w14:paraId="0E699C63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4D5DBFA1" w14:textId="5D39D33C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Shire of Brookton Councillors, sitting State and Federal politicians and current viceregal officers are not eligible. </w:t>
      </w:r>
    </w:p>
    <w:p w14:paraId="36F68873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208D5024" w14:textId="04A1318C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A Shire of Brookton Council employee, whilst employed by the Council, is not eligible. </w:t>
      </w:r>
    </w:p>
    <w:p w14:paraId="0BB64444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684847F2" w14:textId="2ADD6D49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A person cannot receive a second award in the same category. </w:t>
      </w:r>
    </w:p>
    <w:p w14:paraId="58E1D37B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37FD0B12" w14:textId="6A65A7C3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The name and contact details of at least one (1) referee must be supplied with the nomination.</w:t>
      </w:r>
    </w:p>
    <w:p w14:paraId="0CF84EAD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019E8A8F" w14:textId="42AF60A4" w:rsidR="00840291" w:rsidRDefault="00840291" w:rsidP="00840291">
      <w:pPr>
        <w:numPr>
          <w:ilvl w:val="0"/>
          <w:numId w:val="27"/>
        </w:numPr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The nomination should explain the achievements and background of the nominee, and the reasons for the nomination, and address as many of the following aspects as possible;</w:t>
      </w:r>
    </w:p>
    <w:p w14:paraId="5D1B51C3" w14:textId="77777777" w:rsidR="00840291" w:rsidRPr="00840291" w:rsidRDefault="00840291" w:rsidP="00840291">
      <w:pPr>
        <w:spacing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3A363B55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Personal, academic and professional achievements and commitment; past current and future. </w:t>
      </w:r>
    </w:p>
    <w:p w14:paraId="4D8F0C3D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Contribution in the relevant field i.e. how has the nominee “put back” into their field to benefit others. </w:t>
      </w:r>
    </w:p>
    <w:p w14:paraId="03D555BB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Demonstrated leadership, innovation and creativity. </w:t>
      </w:r>
    </w:p>
    <w:p w14:paraId="2A46AB0C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Personal interests and community and voluntary involvement. </w:t>
      </w:r>
    </w:p>
    <w:p w14:paraId="741CA31A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Contribution to the Brookton Shire Council community. </w:t>
      </w:r>
    </w:p>
    <w:p w14:paraId="09AA220C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Future goals and likely impact. </w:t>
      </w:r>
    </w:p>
    <w:p w14:paraId="5EE8D4BD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Degree of difficulty of the achievement and sacrifices made.</w:t>
      </w:r>
    </w:p>
    <w:p w14:paraId="25364136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Previous Awards and recognitions.</w:t>
      </w:r>
    </w:p>
    <w:p w14:paraId="2D707355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Nature and length of involvement. </w:t>
      </w:r>
    </w:p>
    <w:p w14:paraId="4E055EFE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Voluntary work beyond paid employment. </w:t>
      </w:r>
    </w:p>
    <w:p w14:paraId="3F1A0B51" w14:textId="7C1C8C0A" w:rsidR="00840291" w:rsidRDefault="00840291" w:rsidP="00840291">
      <w:pPr>
        <w:numPr>
          <w:ilvl w:val="0"/>
          <w:numId w:val="28"/>
        </w:numPr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Achievements as an individual or as part of a group or organisation.</w:t>
      </w:r>
    </w:p>
    <w:p w14:paraId="6E35528B" w14:textId="77777777" w:rsidR="00840291" w:rsidRPr="00840291" w:rsidRDefault="00840291" w:rsidP="00840291">
      <w:pPr>
        <w:spacing w:after="0" w:line="240" w:lineRule="auto"/>
        <w:ind w:left="144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509B65E2" w14:textId="270AA39B" w:rsidR="00662C52" w:rsidRPr="007D4E16" w:rsidRDefault="00840291" w:rsidP="007D4E16">
      <w:pPr>
        <w:spacing w:after="0" w:line="240" w:lineRule="auto"/>
        <w:ind w:right="310" w:firstLine="3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One (1) award per ward in this Category may be awarded each year.</w:t>
      </w:r>
    </w:p>
    <w:p w14:paraId="1A41EFBA" w14:textId="77777777" w:rsidR="00863AA0" w:rsidRPr="00863AA0" w:rsidRDefault="00863AA0" w:rsidP="00863AA0">
      <w:pPr>
        <w:pBdr>
          <w:bottom w:val="single" w:sz="12" w:space="1" w:color="auto"/>
        </w:pBdr>
        <w:spacing w:after="0" w:line="240" w:lineRule="auto"/>
        <w:ind w:left="11" w:right="27" w:hanging="11"/>
        <w:jc w:val="both"/>
        <w:rPr>
          <w:i/>
          <w:iCs/>
          <w:sz w:val="24"/>
          <w:szCs w:val="24"/>
        </w:rPr>
      </w:pPr>
    </w:p>
    <w:sectPr w:rsidR="00863AA0" w:rsidRPr="00863AA0" w:rsidSect="00D03C6B">
      <w:headerReference w:type="first" r:id="rId13"/>
      <w:pgSz w:w="11906" w:h="16838" w:code="9"/>
      <w:pgMar w:top="567" w:right="720" w:bottom="567" w:left="720" w:header="567" w:footer="51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9AE7A" w14:textId="77777777" w:rsidR="006D2461" w:rsidRDefault="006D2461" w:rsidP="00650259">
      <w:pPr>
        <w:spacing w:after="0" w:line="240" w:lineRule="auto"/>
      </w:pPr>
      <w:r>
        <w:separator/>
      </w:r>
    </w:p>
  </w:endnote>
  <w:endnote w:type="continuationSeparator" w:id="0">
    <w:p w14:paraId="66DE2661" w14:textId="77777777" w:rsidR="006D2461" w:rsidRDefault="006D246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6054A5-AF3F-4D22-99D3-1D2699A616AF}"/>
    <w:embedBold r:id="rId2" w:fontKey="{BE9259F1-EE0D-4E91-9B4F-3E9BA3A12C86}"/>
    <w:embedItalic r:id="rId3" w:fontKey="{7141C381-B9CF-4393-AC23-553888D7D33F}"/>
    <w:embedBoldItalic r:id="rId4" w:fontKey="{8FA32E43-4900-46B5-9930-2BD9728BC4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CFE38C0-B0E4-4642-A615-4278D0D8EF31}"/>
    <w:embedBold r:id="rId6" w:fontKey="{D6E67B84-F9EA-4639-9505-030F50C65EF1}"/>
    <w:embedItalic r:id="rId7" w:fontKey="{E4AB395A-014F-477A-BE25-CA3713C8DCC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B9D147D-7C2F-48A1-848E-224C4E0683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018C0" w14:textId="77777777" w:rsidR="006D2461" w:rsidRDefault="006D2461" w:rsidP="00650259">
      <w:pPr>
        <w:spacing w:after="0" w:line="240" w:lineRule="auto"/>
      </w:pPr>
      <w:r>
        <w:separator/>
      </w:r>
    </w:p>
  </w:footnote>
  <w:footnote w:type="continuationSeparator" w:id="0">
    <w:p w14:paraId="0CF54BC7" w14:textId="77777777" w:rsidR="006D2461" w:rsidRDefault="006D246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8A58" w14:textId="107461C6" w:rsidR="00D74FC1" w:rsidRPr="00156C11" w:rsidRDefault="000C6DE4" w:rsidP="00D74FC1">
    <w:pPr>
      <w:pStyle w:val="Header"/>
      <w:ind w:left="-284"/>
      <w:rPr>
        <w:rFonts w:asciiTheme="minorHAnsi" w:hAnsiTheme="minorHAnsi" w:cstheme="minorHAnsi"/>
        <w:color w:val="0070C0"/>
        <w:sz w:val="32"/>
        <w:szCs w:val="32"/>
      </w:rPr>
    </w:pPr>
    <w:r w:rsidRPr="00156C11">
      <w:rPr>
        <w:rFonts w:asciiTheme="minorHAnsi" w:hAnsiTheme="minorHAnsi" w:cstheme="minorHAnsi"/>
        <w:noProof/>
        <w:color w:val="0070C0"/>
        <w:sz w:val="32"/>
        <w:szCs w:val="32"/>
        <w:lang w:val="en-AU" w:eastAsia="en-AU"/>
      </w:rPr>
      <w:drawing>
        <wp:anchor distT="0" distB="0" distL="114300" distR="114300" simplePos="0" relativeHeight="251658240" behindDoc="1" locked="0" layoutInCell="1" allowOverlap="1" wp14:anchorId="6BAC3CA3" wp14:editId="44D0CDBD">
          <wp:simplePos x="0" y="0"/>
          <wp:positionH relativeFrom="column">
            <wp:posOffset>5658569</wp:posOffset>
          </wp:positionH>
          <wp:positionV relativeFrom="paragraph">
            <wp:posOffset>-160607</wp:posOffset>
          </wp:positionV>
          <wp:extent cx="1121434" cy="699858"/>
          <wp:effectExtent l="0" t="0" r="2540" b="5080"/>
          <wp:wrapNone/>
          <wp:docPr id="4" name="Picture 4" descr="G:\Master Documents\Logos\2020 Shire Logo\Growing the Future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ster Documents\Logos\2020 Shire Logo\Growing the Future 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34" cy="69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FC1" w:rsidRPr="00156C11">
      <w:rPr>
        <w:rFonts w:asciiTheme="minorHAnsi" w:hAnsiTheme="minorHAnsi" w:cstheme="minorHAnsi"/>
        <w:color w:val="0070C0"/>
        <w:sz w:val="32"/>
        <w:szCs w:val="32"/>
      </w:rPr>
      <w:t>202</w:t>
    </w:r>
    <w:r w:rsidR="00156C11" w:rsidRPr="00156C11">
      <w:rPr>
        <w:rFonts w:asciiTheme="minorHAnsi" w:hAnsiTheme="minorHAnsi" w:cstheme="minorHAnsi"/>
        <w:color w:val="0070C0"/>
        <w:sz w:val="32"/>
        <w:szCs w:val="32"/>
      </w:rPr>
      <w:t>4</w:t>
    </w:r>
    <w:r w:rsidR="00D74FC1" w:rsidRPr="00156C11">
      <w:rPr>
        <w:rFonts w:asciiTheme="minorHAnsi" w:hAnsiTheme="minorHAnsi" w:cstheme="minorHAnsi"/>
        <w:color w:val="0070C0"/>
        <w:sz w:val="32"/>
        <w:szCs w:val="32"/>
      </w:rPr>
      <w:t xml:space="preserve"> Australia Day</w:t>
    </w:r>
  </w:p>
  <w:p w14:paraId="0A3A55FF" w14:textId="0FAF3D42" w:rsidR="00D74FC1" w:rsidRPr="00156C11" w:rsidRDefault="00840291" w:rsidP="00D74FC1">
    <w:pPr>
      <w:pStyle w:val="Header"/>
      <w:ind w:left="-284"/>
      <w:rPr>
        <w:rFonts w:asciiTheme="minorHAnsi" w:hAnsiTheme="minorHAnsi" w:cstheme="minorHAnsi"/>
        <w:color w:val="0070C0"/>
        <w:sz w:val="32"/>
        <w:szCs w:val="32"/>
      </w:rPr>
    </w:pPr>
    <w:r w:rsidRPr="00156C11">
      <w:rPr>
        <w:rFonts w:asciiTheme="minorHAnsi" w:hAnsiTheme="minorHAnsi" w:cstheme="minorHAnsi"/>
        <w:color w:val="0070C0"/>
        <w:sz w:val="32"/>
        <w:szCs w:val="32"/>
      </w:rPr>
      <w:t xml:space="preserve">Young </w:t>
    </w:r>
    <w:r w:rsidR="00D74FC1" w:rsidRPr="00156C11">
      <w:rPr>
        <w:rFonts w:asciiTheme="minorHAnsi" w:hAnsiTheme="minorHAnsi" w:cstheme="minorHAnsi"/>
        <w:color w:val="0070C0"/>
        <w:sz w:val="32"/>
        <w:szCs w:val="32"/>
      </w:rPr>
      <w:t>Citizen of the Year Award</w:t>
    </w:r>
  </w:p>
  <w:p w14:paraId="7B01CD35" w14:textId="47E622FD" w:rsidR="00D74FC1" w:rsidRDefault="00D74FC1" w:rsidP="00472195">
    <w:pPr>
      <w:spacing w:after="0" w:line="240" w:lineRule="auto"/>
      <w:ind w:left="-284"/>
      <w:jc w:val="both"/>
      <w:rPr>
        <w:rFonts w:cstheme="minorHAnsi"/>
        <w:sz w:val="22"/>
        <w:szCs w:val="22"/>
      </w:rPr>
    </w:pPr>
    <w:r w:rsidRPr="008D3C67">
      <w:rPr>
        <w:rFonts w:cstheme="minorHAnsi"/>
        <w:sz w:val="22"/>
        <w:szCs w:val="22"/>
      </w:rPr>
      <w:t>The Shire of Brookton is seeking nominations from members of the public for the 202</w:t>
    </w:r>
    <w:r w:rsidR="00156C11">
      <w:rPr>
        <w:rFonts w:cstheme="minorHAnsi"/>
        <w:sz w:val="22"/>
        <w:szCs w:val="22"/>
      </w:rPr>
      <w:t>4</w:t>
    </w:r>
    <w:r w:rsidR="006A26C6">
      <w:rPr>
        <w:rFonts w:cstheme="minorHAnsi"/>
        <w:sz w:val="22"/>
        <w:szCs w:val="22"/>
      </w:rPr>
      <w:t xml:space="preserve"> </w:t>
    </w:r>
    <w:r w:rsidR="00840291">
      <w:rPr>
        <w:rFonts w:cstheme="minorHAnsi"/>
        <w:sz w:val="22"/>
        <w:szCs w:val="22"/>
      </w:rPr>
      <w:t xml:space="preserve">Young </w:t>
    </w:r>
    <w:r w:rsidRPr="008D3C67">
      <w:rPr>
        <w:rFonts w:cstheme="minorHAnsi"/>
        <w:sz w:val="22"/>
        <w:szCs w:val="22"/>
      </w:rPr>
      <w:t>Citizen of the Year Award.</w:t>
    </w:r>
  </w:p>
  <w:p w14:paraId="5029208D" w14:textId="77777777" w:rsidR="00D03C6B" w:rsidRPr="008D3C67" w:rsidRDefault="00D03C6B" w:rsidP="00472195">
    <w:pPr>
      <w:pBdr>
        <w:bottom w:val="single" w:sz="12" w:space="1" w:color="auto"/>
      </w:pBdr>
      <w:spacing w:line="240" w:lineRule="auto"/>
      <w:ind w:left="-284"/>
      <w:jc w:val="both"/>
      <w:rPr>
        <w:rFonts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230CDB"/>
    <w:multiLevelType w:val="hybridMultilevel"/>
    <w:tmpl w:val="D138C7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2F84C39"/>
    <w:multiLevelType w:val="hybridMultilevel"/>
    <w:tmpl w:val="37DA32E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C640A"/>
    <w:multiLevelType w:val="hybridMultilevel"/>
    <w:tmpl w:val="1DA24E72"/>
    <w:lvl w:ilvl="0" w:tplc="0C09001B">
      <w:start w:val="1"/>
      <w:numFmt w:val="lowerRoman"/>
      <w:lvlText w:val="%1."/>
      <w:lvlJc w:val="right"/>
      <w:pPr>
        <w:ind w:left="7743" w:hanging="360"/>
      </w:pPr>
    </w:lvl>
    <w:lvl w:ilvl="1" w:tplc="0C090019" w:tentative="1">
      <w:start w:val="1"/>
      <w:numFmt w:val="lowerLetter"/>
      <w:lvlText w:val="%2."/>
      <w:lvlJc w:val="left"/>
      <w:pPr>
        <w:ind w:left="8463" w:hanging="360"/>
      </w:pPr>
    </w:lvl>
    <w:lvl w:ilvl="2" w:tplc="0C09001B" w:tentative="1">
      <w:start w:val="1"/>
      <w:numFmt w:val="lowerRoman"/>
      <w:lvlText w:val="%3."/>
      <w:lvlJc w:val="right"/>
      <w:pPr>
        <w:ind w:left="9183" w:hanging="180"/>
      </w:pPr>
    </w:lvl>
    <w:lvl w:ilvl="3" w:tplc="0C09000F" w:tentative="1">
      <w:start w:val="1"/>
      <w:numFmt w:val="decimal"/>
      <w:lvlText w:val="%4."/>
      <w:lvlJc w:val="left"/>
      <w:pPr>
        <w:ind w:left="9903" w:hanging="360"/>
      </w:pPr>
    </w:lvl>
    <w:lvl w:ilvl="4" w:tplc="0C090019" w:tentative="1">
      <w:start w:val="1"/>
      <w:numFmt w:val="lowerLetter"/>
      <w:lvlText w:val="%5."/>
      <w:lvlJc w:val="left"/>
      <w:pPr>
        <w:ind w:left="10623" w:hanging="360"/>
      </w:pPr>
    </w:lvl>
    <w:lvl w:ilvl="5" w:tplc="0C09001B" w:tentative="1">
      <w:start w:val="1"/>
      <w:numFmt w:val="lowerRoman"/>
      <w:lvlText w:val="%6."/>
      <w:lvlJc w:val="right"/>
      <w:pPr>
        <w:ind w:left="11343" w:hanging="180"/>
      </w:pPr>
    </w:lvl>
    <w:lvl w:ilvl="6" w:tplc="0C09000F" w:tentative="1">
      <w:start w:val="1"/>
      <w:numFmt w:val="decimal"/>
      <w:lvlText w:val="%7."/>
      <w:lvlJc w:val="left"/>
      <w:pPr>
        <w:ind w:left="12063" w:hanging="360"/>
      </w:pPr>
    </w:lvl>
    <w:lvl w:ilvl="7" w:tplc="0C090019" w:tentative="1">
      <w:start w:val="1"/>
      <w:numFmt w:val="lowerLetter"/>
      <w:lvlText w:val="%8."/>
      <w:lvlJc w:val="left"/>
      <w:pPr>
        <w:ind w:left="12783" w:hanging="360"/>
      </w:pPr>
    </w:lvl>
    <w:lvl w:ilvl="8" w:tplc="0C09001B" w:tentative="1">
      <w:start w:val="1"/>
      <w:numFmt w:val="lowerRoman"/>
      <w:lvlText w:val="%9."/>
      <w:lvlJc w:val="right"/>
      <w:pPr>
        <w:ind w:left="13503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82323"/>
    <w:multiLevelType w:val="hybridMultilevel"/>
    <w:tmpl w:val="C47672AE"/>
    <w:lvl w:ilvl="0" w:tplc="F13C3340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A24C1"/>
    <w:multiLevelType w:val="hybridMultilevel"/>
    <w:tmpl w:val="97E0E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6FFC559B"/>
    <w:multiLevelType w:val="hybridMultilevel"/>
    <w:tmpl w:val="EA4E3A00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09401246">
    <w:abstractNumId w:val="14"/>
  </w:num>
  <w:num w:numId="2" w16cid:durableId="117919919">
    <w:abstractNumId w:val="10"/>
  </w:num>
  <w:num w:numId="3" w16cid:durableId="28839102">
    <w:abstractNumId w:val="20"/>
  </w:num>
  <w:num w:numId="4" w16cid:durableId="422456433">
    <w:abstractNumId w:val="15"/>
  </w:num>
  <w:num w:numId="5" w16cid:durableId="1117993048">
    <w:abstractNumId w:val="16"/>
  </w:num>
  <w:num w:numId="6" w16cid:durableId="1362782463">
    <w:abstractNumId w:val="24"/>
  </w:num>
  <w:num w:numId="7" w16cid:durableId="1185746310">
    <w:abstractNumId w:val="9"/>
  </w:num>
  <w:num w:numId="8" w16cid:durableId="491065936">
    <w:abstractNumId w:val="13"/>
  </w:num>
  <w:num w:numId="9" w16cid:durableId="1321739804">
    <w:abstractNumId w:val="22"/>
  </w:num>
  <w:num w:numId="10" w16cid:durableId="1259873377">
    <w:abstractNumId w:val="2"/>
  </w:num>
  <w:num w:numId="11" w16cid:durableId="194274704">
    <w:abstractNumId w:val="8"/>
  </w:num>
  <w:num w:numId="12" w16cid:durableId="447819331">
    <w:abstractNumId w:val="0"/>
  </w:num>
  <w:num w:numId="13" w16cid:durableId="1500005443">
    <w:abstractNumId w:val="3"/>
  </w:num>
  <w:num w:numId="14" w16cid:durableId="592473864">
    <w:abstractNumId w:val="12"/>
  </w:num>
  <w:num w:numId="15" w16cid:durableId="84158203">
    <w:abstractNumId w:val="11"/>
  </w:num>
  <w:num w:numId="16" w16cid:durableId="1556743869">
    <w:abstractNumId w:val="21"/>
  </w:num>
  <w:num w:numId="17" w16cid:durableId="1059938999">
    <w:abstractNumId w:val="4"/>
  </w:num>
  <w:num w:numId="18" w16cid:durableId="1872915440">
    <w:abstractNumId w:val="27"/>
  </w:num>
  <w:num w:numId="19" w16cid:durableId="1806504803">
    <w:abstractNumId w:val="23"/>
  </w:num>
  <w:num w:numId="20" w16cid:durableId="1049841059">
    <w:abstractNumId w:val="17"/>
  </w:num>
  <w:num w:numId="21" w16cid:durableId="1979608015">
    <w:abstractNumId w:val="26"/>
  </w:num>
  <w:num w:numId="22" w16cid:durableId="1260719325">
    <w:abstractNumId w:val="7"/>
  </w:num>
  <w:num w:numId="23" w16cid:durableId="1693724644">
    <w:abstractNumId w:val="1"/>
  </w:num>
  <w:num w:numId="24" w16cid:durableId="1684354214">
    <w:abstractNumId w:val="18"/>
  </w:num>
  <w:num w:numId="25" w16cid:durableId="1193417773">
    <w:abstractNumId w:val="25"/>
  </w:num>
  <w:num w:numId="26" w16cid:durableId="1717043670">
    <w:abstractNumId w:val="19"/>
  </w:num>
  <w:num w:numId="27" w16cid:durableId="178348990">
    <w:abstractNumId w:val="5"/>
  </w:num>
  <w:num w:numId="28" w16cid:durableId="691371729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EF"/>
    <w:rsid w:val="000301AC"/>
    <w:rsid w:val="00052382"/>
    <w:rsid w:val="0006568A"/>
    <w:rsid w:val="00076F0F"/>
    <w:rsid w:val="00084253"/>
    <w:rsid w:val="000A6C0D"/>
    <w:rsid w:val="000C6DE4"/>
    <w:rsid w:val="000D1E5A"/>
    <w:rsid w:val="000D1F49"/>
    <w:rsid w:val="000D571C"/>
    <w:rsid w:val="00156C11"/>
    <w:rsid w:val="001727CA"/>
    <w:rsid w:val="001B6C08"/>
    <w:rsid w:val="001C4A3D"/>
    <w:rsid w:val="002462F3"/>
    <w:rsid w:val="002C56E6"/>
    <w:rsid w:val="00346DE2"/>
    <w:rsid w:val="00361E11"/>
    <w:rsid w:val="00397758"/>
    <w:rsid w:val="003B4744"/>
    <w:rsid w:val="003F0847"/>
    <w:rsid w:val="003F1E99"/>
    <w:rsid w:val="0040090B"/>
    <w:rsid w:val="0046302A"/>
    <w:rsid w:val="00472195"/>
    <w:rsid w:val="00487D2D"/>
    <w:rsid w:val="004D5D62"/>
    <w:rsid w:val="004E457D"/>
    <w:rsid w:val="005112D0"/>
    <w:rsid w:val="00577E06"/>
    <w:rsid w:val="005A3BF7"/>
    <w:rsid w:val="005A7358"/>
    <w:rsid w:val="005E3B36"/>
    <w:rsid w:val="005F2035"/>
    <w:rsid w:val="005F7990"/>
    <w:rsid w:val="0063739C"/>
    <w:rsid w:val="00650259"/>
    <w:rsid w:val="00654FBF"/>
    <w:rsid w:val="00662C52"/>
    <w:rsid w:val="006A26C6"/>
    <w:rsid w:val="006D2461"/>
    <w:rsid w:val="006E629B"/>
    <w:rsid w:val="00711D2D"/>
    <w:rsid w:val="00731F26"/>
    <w:rsid w:val="00760D65"/>
    <w:rsid w:val="00770F25"/>
    <w:rsid w:val="007978B7"/>
    <w:rsid w:val="007A35A8"/>
    <w:rsid w:val="007B0A85"/>
    <w:rsid w:val="007B7DEF"/>
    <w:rsid w:val="007C6A52"/>
    <w:rsid w:val="007D4E16"/>
    <w:rsid w:val="008142D0"/>
    <w:rsid w:val="0082043E"/>
    <w:rsid w:val="00840291"/>
    <w:rsid w:val="00852B3B"/>
    <w:rsid w:val="00863AA0"/>
    <w:rsid w:val="0089555E"/>
    <w:rsid w:val="008D3C67"/>
    <w:rsid w:val="008E203A"/>
    <w:rsid w:val="0091229C"/>
    <w:rsid w:val="00940E73"/>
    <w:rsid w:val="0098597D"/>
    <w:rsid w:val="009C5284"/>
    <w:rsid w:val="009F619A"/>
    <w:rsid w:val="009F6DDE"/>
    <w:rsid w:val="00A07415"/>
    <w:rsid w:val="00A370A8"/>
    <w:rsid w:val="00A65D5E"/>
    <w:rsid w:val="00A70FC2"/>
    <w:rsid w:val="00A819D2"/>
    <w:rsid w:val="00A91D5C"/>
    <w:rsid w:val="00AC39E6"/>
    <w:rsid w:val="00B256E8"/>
    <w:rsid w:val="00B25CE8"/>
    <w:rsid w:val="00B75D07"/>
    <w:rsid w:val="00BB4CF3"/>
    <w:rsid w:val="00BD4753"/>
    <w:rsid w:val="00BD5CB1"/>
    <w:rsid w:val="00BE62EE"/>
    <w:rsid w:val="00C003BA"/>
    <w:rsid w:val="00C46878"/>
    <w:rsid w:val="00C61152"/>
    <w:rsid w:val="00CB4A51"/>
    <w:rsid w:val="00CD4532"/>
    <w:rsid w:val="00CD47B0"/>
    <w:rsid w:val="00CE6104"/>
    <w:rsid w:val="00CE7918"/>
    <w:rsid w:val="00D03C6B"/>
    <w:rsid w:val="00D16163"/>
    <w:rsid w:val="00D27C15"/>
    <w:rsid w:val="00D74FC1"/>
    <w:rsid w:val="00DB3FAD"/>
    <w:rsid w:val="00E61C09"/>
    <w:rsid w:val="00E677FE"/>
    <w:rsid w:val="00E85BD1"/>
    <w:rsid w:val="00EB3B58"/>
    <w:rsid w:val="00EB563B"/>
    <w:rsid w:val="00EC7359"/>
    <w:rsid w:val="00EE3054"/>
    <w:rsid w:val="00F00606"/>
    <w:rsid w:val="00F01256"/>
    <w:rsid w:val="00F62A1B"/>
    <w:rsid w:val="00FC277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F67C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7B7D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56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@brookton.wa.gov.a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2B86A5E-2A8E-4AD8-96C8-23CE821960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4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2023-10-17T05:26:00Z</dcterms:created>
  <dcterms:modified xsi:type="dcterms:W3CDTF">2023-10-26T01:42:00Z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